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698FB" w14:textId="11C00647" w:rsidR="00122153" w:rsidRPr="000D5ECF" w:rsidRDefault="00DA7362" w:rsidP="005165E0">
      <w:pPr>
        <w:spacing w:line="36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Glint of Sport—31 August 2025 </w:t>
      </w:r>
      <w:r w:rsidR="00BA4DBA">
        <w:rPr>
          <w:rFonts w:ascii="Times New Roman" w:hAnsi="Times New Roman" w:cs="Times New Roman"/>
          <w:i/>
          <w:iCs/>
        </w:rPr>
        <w:t>v</w:t>
      </w:r>
      <w:r>
        <w:rPr>
          <w:rFonts w:ascii="Times New Roman" w:hAnsi="Times New Roman" w:cs="Times New Roman"/>
          <w:i/>
          <w:iCs/>
        </w:rPr>
        <w:t>ersion</w:t>
      </w:r>
    </w:p>
    <w:p w14:paraId="105CCEDA" w14:textId="77777777" w:rsidR="00D011BA" w:rsidRDefault="00D011BA" w:rsidP="005165E0">
      <w:pPr>
        <w:spacing w:line="360" w:lineRule="auto"/>
        <w:jc w:val="both"/>
        <w:rPr>
          <w:rFonts w:ascii="Garamond" w:hAnsi="Garamond"/>
        </w:rPr>
      </w:pPr>
    </w:p>
    <w:p w14:paraId="773CE71B" w14:textId="77777777" w:rsidR="00353972" w:rsidRDefault="00353972" w:rsidP="005165E0">
      <w:pPr>
        <w:spacing w:line="360" w:lineRule="auto"/>
        <w:jc w:val="both"/>
        <w:rPr>
          <w:rFonts w:ascii="Garamond" w:hAnsi="Garamond"/>
        </w:rPr>
      </w:pPr>
    </w:p>
    <w:p w14:paraId="7ABFDE19" w14:textId="4CA5756A" w:rsidR="00AF711C" w:rsidRPr="000D5ECF" w:rsidRDefault="00D81AD5" w:rsidP="00AF711C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Calvin</w:t>
      </w:r>
      <w:r w:rsidR="00F3518D" w:rsidRPr="000D5ECF">
        <w:rPr>
          <w:rFonts w:ascii="Times New Roman" w:hAnsi="Times New Roman" w:cs="Times New Roman"/>
        </w:rPr>
        <w:t xml:space="preserve"> has been </w:t>
      </w:r>
      <w:r w:rsidR="0095683C" w:rsidRPr="000D5ECF">
        <w:rPr>
          <w:rFonts w:ascii="Times New Roman" w:hAnsi="Times New Roman" w:cs="Times New Roman"/>
        </w:rPr>
        <w:t xml:space="preserve">copying </w:t>
      </w:r>
      <w:r w:rsidR="00F3518D" w:rsidRPr="000D5ECF">
        <w:rPr>
          <w:rFonts w:ascii="Times New Roman" w:hAnsi="Times New Roman" w:cs="Times New Roman"/>
        </w:rPr>
        <w:t xml:space="preserve">my footsteps in the unit above mine. His studio and </w:t>
      </w:r>
      <w:r w:rsidR="005F72C8" w:rsidRPr="000D5ECF">
        <w:rPr>
          <w:rFonts w:ascii="Times New Roman" w:hAnsi="Times New Roman" w:cs="Times New Roman"/>
        </w:rPr>
        <w:t>m</w:t>
      </w:r>
      <w:r w:rsidR="009F2083" w:rsidRPr="000D5ECF">
        <w:rPr>
          <w:rFonts w:ascii="Times New Roman" w:hAnsi="Times New Roman" w:cs="Times New Roman"/>
        </w:rPr>
        <w:t>y studio</w:t>
      </w:r>
      <w:r w:rsidR="00F3518D" w:rsidRPr="000D5ECF">
        <w:rPr>
          <w:rFonts w:ascii="Times New Roman" w:hAnsi="Times New Roman" w:cs="Times New Roman"/>
        </w:rPr>
        <w:t xml:space="preserve"> share the same layout, which is the same layout as every studio in the complex. When I </w:t>
      </w:r>
      <w:r w:rsidR="007B1C51" w:rsidRPr="000D5ECF">
        <w:rPr>
          <w:rFonts w:ascii="Times New Roman" w:hAnsi="Times New Roman" w:cs="Times New Roman"/>
        </w:rPr>
        <w:t>walk</w:t>
      </w:r>
      <w:r w:rsidR="00F3518D" w:rsidRPr="000D5ECF">
        <w:rPr>
          <w:rFonts w:ascii="Times New Roman" w:hAnsi="Times New Roman" w:cs="Times New Roman"/>
        </w:rPr>
        <w:t xml:space="preserve"> from the kitchen to the bathroom </w:t>
      </w:r>
      <w:r w:rsidR="007B1C51" w:rsidRPr="000D5ECF">
        <w:rPr>
          <w:rFonts w:ascii="Times New Roman" w:hAnsi="Times New Roman" w:cs="Times New Roman"/>
        </w:rPr>
        <w:t>and then back to the kitchen</w:t>
      </w:r>
      <w:r w:rsidR="00F3518D" w:rsidRPr="000D5EC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Calvin</w:t>
      </w:r>
      <w:r w:rsidR="00F3518D" w:rsidRPr="000D5ECF">
        <w:rPr>
          <w:rFonts w:ascii="Times New Roman" w:hAnsi="Times New Roman" w:cs="Times New Roman"/>
        </w:rPr>
        <w:t xml:space="preserve"> pads along above me</w:t>
      </w:r>
      <w:r w:rsidR="00A84CBD" w:rsidRPr="000D5ECF">
        <w:rPr>
          <w:rFonts w:ascii="Times New Roman" w:hAnsi="Times New Roman" w:cs="Times New Roman"/>
        </w:rPr>
        <w:t>, following me</w:t>
      </w:r>
      <w:r w:rsidR="00F3518D" w:rsidRPr="000D5ECF">
        <w:rPr>
          <w:rFonts w:ascii="Times New Roman" w:hAnsi="Times New Roman" w:cs="Times New Roman"/>
        </w:rPr>
        <w:t>. The sound trickles down from the laminated wood</w:t>
      </w:r>
      <w:r w:rsidR="00F959D7" w:rsidRPr="000D5ECF">
        <w:rPr>
          <w:rFonts w:ascii="Times New Roman" w:hAnsi="Times New Roman" w:cs="Times New Roman"/>
        </w:rPr>
        <w:t>.</w:t>
      </w:r>
    </w:p>
    <w:p w14:paraId="4ACCFEBD" w14:textId="41C0D67E" w:rsidR="00443032" w:rsidRPr="000D5ECF" w:rsidRDefault="00DB49DB" w:rsidP="00D81AD5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I have been living in this apartment for seven years</w:t>
      </w:r>
      <w:r w:rsidR="00BC2DDC" w:rsidRPr="000D5ECF">
        <w:rPr>
          <w:rFonts w:ascii="Times New Roman" w:hAnsi="Times New Roman" w:cs="Times New Roman"/>
        </w:rPr>
        <w:t xml:space="preserve"> now</w:t>
      </w:r>
      <w:r w:rsidRPr="000D5ECF">
        <w:rPr>
          <w:rFonts w:ascii="Times New Roman" w:hAnsi="Times New Roman" w:cs="Times New Roman"/>
        </w:rPr>
        <w:t xml:space="preserve">. </w:t>
      </w:r>
      <w:r w:rsidR="00D81AD5">
        <w:rPr>
          <w:rFonts w:ascii="Times New Roman" w:hAnsi="Times New Roman" w:cs="Times New Roman"/>
        </w:rPr>
        <w:t>Calvin</w:t>
      </w:r>
      <w:r w:rsidRPr="000D5ECF">
        <w:rPr>
          <w:rFonts w:ascii="Times New Roman" w:hAnsi="Times New Roman" w:cs="Times New Roman"/>
        </w:rPr>
        <w:t>, for longer.</w:t>
      </w:r>
      <w:r w:rsidR="00BC2DDC" w:rsidRPr="000D5ECF">
        <w:rPr>
          <w:rFonts w:ascii="Times New Roman" w:hAnsi="Times New Roman" w:cs="Times New Roman"/>
        </w:rPr>
        <w:t xml:space="preserve"> I know</w:t>
      </w:r>
      <w:r w:rsidR="00D52309" w:rsidRPr="000D5ECF">
        <w:rPr>
          <w:rFonts w:ascii="Times New Roman" w:hAnsi="Times New Roman" w:cs="Times New Roman"/>
        </w:rPr>
        <w:t xml:space="preserve"> </w:t>
      </w:r>
      <w:r w:rsidR="00BC2DDC" w:rsidRPr="000D5ECF">
        <w:rPr>
          <w:rFonts w:ascii="Times New Roman" w:hAnsi="Times New Roman" w:cs="Times New Roman"/>
        </w:rPr>
        <w:t>the sound of his voice</w:t>
      </w:r>
      <w:r w:rsidR="00D81AD5">
        <w:rPr>
          <w:rFonts w:ascii="Times New Roman" w:hAnsi="Times New Roman" w:cs="Times New Roman"/>
        </w:rPr>
        <w:t xml:space="preserve"> like I know my own</w:t>
      </w:r>
      <w:r w:rsidR="00BC2DDC" w:rsidRPr="000D5ECF">
        <w:rPr>
          <w:rFonts w:ascii="Times New Roman" w:hAnsi="Times New Roman" w:cs="Times New Roman"/>
        </w:rPr>
        <w:t xml:space="preserve">, </w:t>
      </w:r>
      <w:r w:rsidR="00D81AD5">
        <w:rPr>
          <w:rFonts w:ascii="Times New Roman" w:hAnsi="Times New Roman" w:cs="Times New Roman"/>
        </w:rPr>
        <w:t>t</w:t>
      </w:r>
      <w:r w:rsidR="00BC2DDC" w:rsidRPr="000D5ECF">
        <w:rPr>
          <w:rFonts w:ascii="Times New Roman" w:hAnsi="Times New Roman" w:cs="Times New Roman"/>
        </w:rPr>
        <w:t>hough w</w:t>
      </w:r>
      <w:r w:rsidR="00F75B2A">
        <w:rPr>
          <w:rFonts w:ascii="Times New Roman" w:hAnsi="Times New Roman" w:cs="Times New Roman"/>
        </w:rPr>
        <w:t xml:space="preserve">e’ve only spoken to each other a few times, the obligatory wave and some missives </w:t>
      </w:r>
      <w:r w:rsidR="008F5BD8">
        <w:rPr>
          <w:rFonts w:ascii="Times New Roman" w:hAnsi="Times New Roman" w:cs="Times New Roman"/>
        </w:rPr>
        <w:t>about</w:t>
      </w:r>
      <w:r w:rsidR="00F75B2A">
        <w:rPr>
          <w:rFonts w:ascii="Times New Roman" w:hAnsi="Times New Roman" w:cs="Times New Roman"/>
        </w:rPr>
        <w:t xml:space="preserve"> the weather</w:t>
      </w:r>
      <w:r w:rsidR="00BC2DDC" w:rsidRPr="000D5ECF">
        <w:rPr>
          <w:rFonts w:ascii="Times New Roman" w:hAnsi="Times New Roman" w:cs="Times New Roman"/>
        </w:rPr>
        <w:t>.</w:t>
      </w:r>
      <w:r w:rsidR="00C56CF9" w:rsidRPr="000D5ECF">
        <w:rPr>
          <w:rFonts w:ascii="Times New Roman" w:hAnsi="Times New Roman" w:cs="Times New Roman"/>
        </w:rPr>
        <w:t xml:space="preserve"> </w:t>
      </w:r>
      <w:r w:rsidR="00F75B2A">
        <w:rPr>
          <w:rFonts w:ascii="Times New Roman" w:hAnsi="Times New Roman" w:cs="Times New Roman"/>
        </w:rPr>
        <w:t>I know his weekend rituals, how he goes to church on Sunday mornings and then he comes home,</w:t>
      </w:r>
      <w:r w:rsidR="00C56CF9" w:rsidRPr="000D5ECF">
        <w:rPr>
          <w:rFonts w:ascii="Times New Roman" w:hAnsi="Times New Roman" w:cs="Times New Roman"/>
        </w:rPr>
        <w:t xml:space="preserve"> orders takeout</w:t>
      </w:r>
      <w:r w:rsidR="00F75B2A">
        <w:rPr>
          <w:rFonts w:ascii="Times New Roman" w:hAnsi="Times New Roman" w:cs="Times New Roman"/>
        </w:rPr>
        <w:t>,</w:t>
      </w:r>
      <w:r w:rsidR="00C56CF9" w:rsidRPr="000D5ECF">
        <w:rPr>
          <w:rFonts w:ascii="Times New Roman" w:hAnsi="Times New Roman" w:cs="Times New Roman"/>
        </w:rPr>
        <w:t xml:space="preserve"> and plays Call of Duty</w:t>
      </w:r>
      <w:r w:rsidR="003D7534" w:rsidRPr="000D5ECF">
        <w:rPr>
          <w:rFonts w:ascii="Times New Roman" w:hAnsi="Times New Roman" w:cs="Times New Roman"/>
        </w:rPr>
        <w:t xml:space="preserve"> </w:t>
      </w:r>
      <w:r w:rsidR="001032E9" w:rsidRPr="000D5ECF">
        <w:rPr>
          <w:rFonts w:ascii="Times New Roman" w:hAnsi="Times New Roman" w:cs="Times New Roman"/>
        </w:rPr>
        <w:t>Black Ops</w:t>
      </w:r>
      <w:r w:rsidR="00C56CF9" w:rsidRPr="000D5ECF">
        <w:rPr>
          <w:rFonts w:ascii="Times New Roman" w:hAnsi="Times New Roman" w:cs="Times New Roman"/>
        </w:rPr>
        <w:t xml:space="preserve"> on oxycodone</w:t>
      </w:r>
      <w:r w:rsidR="00430D16" w:rsidRPr="000D5ECF">
        <w:rPr>
          <w:rFonts w:ascii="Times New Roman" w:hAnsi="Times New Roman" w:cs="Times New Roman"/>
        </w:rPr>
        <w:t xml:space="preserve">. He slurps spicy ramen broth and yells profanities into his headset, </w:t>
      </w:r>
      <w:r w:rsidR="009D3C82" w:rsidRPr="000D5ECF">
        <w:rPr>
          <w:rFonts w:ascii="Times New Roman" w:hAnsi="Times New Roman" w:cs="Times New Roman"/>
        </w:rPr>
        <w:t>t</w:t>
      </w:r>
      <w:r w:rsidR="000720D7" w:rsidRPr="000D5ECF">
        <w:rPr>
          <w:rFonts w:ascii="Times New Roman" w:hAnsi="Times New Roman" w:cs="Times New Roman"/>
        </w:rPr>
        <w:t>he screen’s white light illuminat</w:t>
      </w:r>
      <w:r w:rsidR="009D3C82" w:rsidRPr="000D5ECF">
        <w:rPr>
          <w:rFonts w:ascii="Times New Roman" w:hAnsi="Times New Roman" w:cs="Times New Roman"/>
        </w:rPr>
        <w:t>ing</w:t>
      </w:r>
      <w:r w:rsidR="000720D7" w:rsidRPr="000D5ECF">
        <w:rPr>
          <w:rFonts w:ascii="Times New Roman" w:hAnsi="Times New Roman" w:cs="Times New Roman"/>
        </w:rPr>
        <w:t xml:space="preserve"> the Sriracha bottle’s crimson husk</w:t>
      </w:r>
      <w:r w:rsidR="00C56CF9" w:rsidRPr="000D5ECF">
        <w:rPr>
          <w:rFonts w:ascii="Times New Roman" w:hAnsi="Times New Roman" w:cs="Times New Roman"/>
        </w:rPr>
        <w:t>.</w:t>
      </w:r>
      <w:r w:rsidR="0095683C" w:rsidRPr="000D5ECF">
        <w:rPr>
          <w:rFonts w:ascii="Times New Roman" w:hAnsi="Times New Roman" w:cs="Times New Roman"/>
        </w:rPr>
        <w:t xml:space="preserve"> </w:t>
      </w:r>
    </w:p>
    <w:p w14:paraId="673DBC48" w14:textId="2F4E535E" w:rsidR="00E25AD0" w:rsidRPr="000D5ECF" w:rsidRDefault="00943065" w:rsidP="00E25AD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Calvin is not the only neighbor whose routine I am aware of. </w:t>
      </w:r>
      <w:r w:rsidR="00AB6B58" w:rsidRPr="000D5ECF">
        <w:rPr>
          <w:rFonts w:ascii="Times New Roman" w:hAnsi="Times New Roman" w:cs="Times New Roman"/>
        </w:rPr>
        <w:t xml:space="preserve">As I walk up the stairs to my studio, I </w:t>
      </w:r>
      <w:r w:rsidR="008F5BD8">
        <w:rPr>
          <w:rFonts w:ascii="Times New Roman" w:hAnsi="Times New Roman" w:cs="Times New Roman"/>
        </w:rPr>
        <w:t xml:space="preserve">see </w:t>
      </w:r>
      <w:r w:rsidR="00AB6B58" w:rsidRPr="000D5ECF">
        <w:rPr>
          <w:rFonts w:ascii="Times New Roman" w:hAnsi="Times New Roman" w:cs="Times New Roman"/>
        </w:rPr>
        <w:t>Mrs. Momo</w:t>
      </w:r>
      <w:r w:rsidR="00266923" w:rsidRPr="000D5ECF">
        <w:rPr>
          <w:rFonts w:ascii="Times New Roman" w:hAnsi="Times New Roman" w:cs="Times New Roman"/>
        </w:rPr>
        <w:t xml:space="preserve"> </w:t>
      </w:r>
      <w:r w:rsidR="008F5BD8">
        <w:rPr>
          <w:rFonts w:ascii="Times New Roman" w:hAnsi="Times New Roman" w:cs="Times New Roman"/>
        </w:rPr>
        <w:t xml:space="preserve">practicing </w:t>
      </w:r>
      <w:r w:rsidR="00AB6B58" w:rsidRPr="000D5ECF">
        <w:rPr>
          <w:rFonts w:ascii="Times New Roman" w:hAnsi="Times New Roman" w:cs="Times New Roman"/>
        </w:rPr>
        <w:t xml:space="preserve">the piano with her meaty braid dangling down her spine. </w:t>
      </w:r>
      <w:r w:rsidR="00266923" w:rsidRPr="000D5ECF">
        <w:rPr>
          <w:rFonts w:ascii="Times New Roman" w:hAnsi="Times New Roman" w:cs="Times New Roman"/>
        </w:rPr>
        <w:t xml:space="preserve">On the second floor, </w:t>
      </w:r>
      <w:r w:rsidR="00E25AD0" w:rsidRPr="000D5ECF">
        <w:rPr>
          <w:rFonts w:ascii="Times New Roman" w:hAnsi="Times New Roman" w:cs="Times New Roman"/>
        </w:rPr>
        <w:t>Bernadette’s baby gurgl</w:t>
      </w:r>
      <w:r w:rsidR="00D81AD5">
        <w:rPr>
          <w:rFonts w:ascii="Times New Roman" w:hAnsi="Times New Roman" w:cs="Times New Roman"/>
        </w:rPr>
        <w:t>es</w:t>
      </w:r>
      <w:r w:rsidR="00E25AD0" w:rsidRPr="000D5ECF">
        <w:rPr>
          <w:rFonts w:ascii="Times New Roman" w:hAnsi="Times New Roman" w:cs="Times New Roman"/>
        </w:rPr>
        <w:t xml:space="preserve"> </w:t>
      </w:r>
      <w:r w:rsidR="00D81AD5">
        <w:rPr>
          <w:rFonts w:ascii="Times New Roman" w:hAnsi="Times New Roman" w:cs="Times New Roman"/>
        </w:rPr>
        <w:t>and</w:t>
      </w:r>
      <w:r w:rsidR="005909A0" w:rsidRPr="000D5ECF">
        <w:rPr>
          <w:rFonts w:ascii="Times New Roman" w:hAnsi="Times New Roman" w:cs="Times New Roman"/>
        </w:rPr>
        <w:t xml:space="preserve"> </w:t>
      </w:r>
      <w:r w:rsidR="005A6285" w:rsidRPr="000D5ECF">
        <w:rPr>
          <w:rFonts w:ascii="Times New Roman" w:hAnsi="Times New Roman" w:cs="Times New Roman"/>
        </w:rPr>
        <w:t>spits into the latex hair of her Barbie doll</w:t>
      </w:r>
      <w:r w:rsidR="00E25AD0" w:rsidRPr="000D5ECF">
        <w:rPr>
          <w:rFonts w:ascii="Times New Roman" w:hAnsi="Times New Roman" w:cs="Times New Roman"/>
        </w:rPr>
        <w:t>.</w:t>
      </w:r>
      <w:r w:rsidR="00D52309" w:rsidRPr="000D5ECF">
        <w:rPr>
          <w:rFonts w:ascii="Times New Roman" w:hAnsi="Times New Roman" w:cs="Times New Roman"/>
        </w:rPr>
        <w:t xml:space="preserve"> </w:t>
      </w:r>
      <w:r w:rsidR="00266923" w:rsidRPr="000D5ECF">
        <w:rPr>
          <w:rFonts w:ascii="Times New Roman" w:hAnsi="Times New Roman" w:cs="Times New Roman"/>
        </w:rPr>
        <w:t xml:space="preserve">On the third floor, </w:t>
      </w:r>
      <w:r w:rsidR="005A6285" w:rsidRPr="000D5ECF">
        <w:rPr>
          <w:rFonts w:ascii="Times New Roman" w:hAnsi="Times New Roman" w:cs="Times New Roman"/>
        </w:rPr>
        <w:t>Maria</w:t>
      </w:r>
      <w:r w:rsidR="00E25AD0" w:rsidRPr="000D5ECF">
        <w:rPr>
          <w:rFonts w:ascii="Times New Roman" w:hAnsi="Times New Roman" w:cs="Times New Roman"/>
        </w:rPr>
        <w:t xml:space="preserve"> slices a grapefruit into cubes, gutting the seeds inside a </w:t>
      </w:r>
      <w:r w:rsidR="00884A21" w:rsidRPr="000D5ECF">
        <w:rPr>
          <w:rFonts w:ascii="Times New Roman" w:hAnsi="Times New Roman" w:cs="Times New Roman"/>
        </w:rPr>
        <w:t xml:space="preserve">porcelain </w:t>
      </w:r>
      <w:r w:rsidR="00E25AD0" w:rsidRPr="000D5ECF">
        <w:rPr>
          <w:rFonts w:ascii="Times New Roman" w:hAnsi="Times New Roman" w:cs="Times New Roman"/>
        </w:rPr>
        <w:t>bowl</w:t>
      </w:r>
      <w:r w:rsidR="005A6285" w:rsidRPr="000D5ECF">
        <w:rPr>
          <w:rFonts w:ascii="Times New Roman" w:hAnsi="Times New Roman" w:cs="Times New Roman"/>
        </w:rPr>
        <w:t xml:space="preserve"> and </w:t>
      </w:r>
      <w:r w:rsidR="00B7118C" w:rsidRPr="000D5ECF">
        <w:rPr>
          <w:rFonts w:ascii="Times New Roman" w:hAnsi="Times New Roman" w:cs="Times New Roman"/>
        </w:rPr>
        <w:t>spoon-feeding</w:t>
      </w:r>
      <w:r w:rsidR="005A6285" w:rsidRPr="000D5EC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it</w:t>
      </w:r>
      <w:r w:rsidR="005A6285" w:rsidRPr="000D5ECF">
        <w:rPr>
          <w:rFonts w:ascii="Times New Roman" w:hAnsi="Times New Roman" w:cs="Times New Roman"/>
        </w:rPr>
        <w:t xml:space="preserve"> to her toddler, Kristeva</w:t>
      </w:r>
      <w:r w:rsidR="00E25AD0" w:rsidRPr="000D5ECF">
        <w:rPr>
          <w:rFonts w:ascii="Times New Roman" w:hAnsi="Times New Roman" w:cs="Times New Roman"/>
        </w:rPr>
        <w:t xml:space="preserve">. </w:t>
      </w:r>
      <w:r w:rsidR="004D489D" w:rsidRPr="000D5ECF">
        <w:rPr>
          <w:rFonts w:ascii="Times New Roman" w:hAnsi="Times New Roman" w:cs="Times New Roman"/>
        </w:rPr>
        <w:t>Kristeva</w:t>
      </w:r>
      <w:r w:rsidR="00E25AD0" w:rsidRPr="000D5ECF">
        <w:rPr>
          <w:rFonts w:ascii="Times New Roman" w:hAnsi="Times New Roman" w:cs="Times New Roman"/>
        </w:rPr>
        <w:t xml:space="preserve"> </w:t>
      </w:r>
      <w:r w:rsidR="00C47649" w:rsidRPr="000D5ECF">
        <w:rPr>
          <w:rFonts w:ascii="Times New Roman" w:hAnsi="Times New Roman" w:cs="Times New Roman"/>
        </w:rPr>
        <w:t>l</w:t>
      </w:r>
      <w:r w:rsidR="00D81AD5">
        <w:rPr>
          <w:rFonts w:ascii="Times New Roman" w:hAnsi="Times New Roman" w:cs="Times New Roman"/>
        </w:rPr>
        <w:t>ikes</w:t>
      </w:r>
      <w:r w:rsidR="00C47649" w:rsidRPr="000D5ECF">
        <w:rPr>
          <w:rFonts w:ascii="Times New Roman" w:hAnsi="Times New Roman" w:cs="Times New Roman"/>
        </w:rPr>
        <w:t xml:space="preserve"> t</w:t>
      </w:r>
      <w:r w:rsidR="00D81AD5">
        <w:rPr>
          <w:rFonts w:ascii="Times New Roman" w:hAnsi="Times New Roman" w:cs="Times New Roman"/>
        </w:rPr>
        <w:t>o</w:t>
      </w:r>
      <w:r w:rsidR="00C47649" w:rsidRPr="000D5ECF">
        <w:rPr>
          <w:rFonts w:ascii="Times New Roman" w:hAnsi="Times New Roman" w:cs="Times New Roman"/>
        </w:rPr>
        <w:t xml:space="preserve"> open</w:t>
      </w:r>
      <w:r w:rsidR="00E25AD0" w:rsidRPr="000D5ECF">
        <w:rPr>
          <w:rFonts w:ascii="Times New Roman" w:hAnsi="Times New Roman" w:cs="Times New Roman"/>
        </w:rPr>
        <w:t xml:space="preserve"> the refrigerator door quickly, surprising the light so it doesn’t have </w:t>
      </w:r>
      <w:r w:rsidR="000F5520" w:rsidRPr="000D5ECF">
        <w:rPr>
          <w:rFonts w:ascii="Times New Roman" w:hAnsi="Times New Roman" w:cs="Times New Roman"/>
        </w:rPr>
        <w:t>a chance</w:t>
      </w:r>
      <w:r w:rsidR="00E25AD0" w:rsidRPr="000D5ECF">
        <w:rPr>
          <w:rFonts w:ascii="Times New Roman" w:hAnsi="Times New Roman" w:cs="Times New Roman"/>
        </w:rPr>
        <w:t xml:space="preserve"> to turn </w:t>
      </w:r>
      <w:proofErr w:type="gramStart"/>
      <w:r w:rsidR="00D81AD5" w:rsidRPr="000D5ECF">
        <w:rPr>
          <w:rFonts w:ascii="Times New Roman" w:hAnsi="Times New Roman" w:cs="Times New Roman"/>
        </w:rPr>
        <w:t>on</w:t>
      </w:r>
      <w:r>
        <w:rPr>
          <w:rFonts w:ascii="Times New Roman" w:hAnsi="Times New Roman" w:cs="Times New Roman"/>
        </w:rPr>
        <w:t>,</w:t>
      </w:r>
      <w:r w:rsidR="00D81AD5" w:rsidRPr="000D5ECF">
        <w:rPr>
          <w:rFonts w:ascii="Times New Roman" w:hAnsi="Times New Roman" w:cs="Times New Roman"/>
        </w:rPr>
        <w:t xml:space="preserve"> and</w:t>
      </w:r>
      <w:proofErr w:type="gramEnd"/>
      <w:r w:rsidR="00884A21" w:rsidRPr="000D5ECF">
        <w:rPr>
          <w:rFonts w:ascii="Times New Roman" w:hAnsi="Times New Roman" w:cs="Times New Roman"/>
        </w:rPr>
        <w:t xml:space="preserve"> </w:t>
      </w:r>
      <w:r w:rsidR="00E25AD0" w:rsidRPr="000D5ECF">
        <w:rPr>
          <w:rFonts w:ascii="Times New Roman" w:hAnsi="Times New Roman" w:cs="Times New Roman"/>
        </w:rPr>
        <w:t>then s</w:t>
      </w:r>
      <w:r w:rsidR="001354B4" w:rsidRPr="000D5ECF">
        <w:rPr>
          <w:rFonts w:ascii="Times New Roman" w:hAnsi="Times New Roman" w:cs="Times New Roman"/>
        </w:rPr>
        <w:t>hrieking</w:t>
      </w:r>
      <w:r w:rsidR="00E25AD0" w:rsidRPr="000D5ECF">
        <w:rPr>
          <w:rFonts w:ascii="Times New Roman" w:hAnsi="Times New Roman" w:cs="Times New Roman"/>
        </w:rPr>
        <w:t xml:space="preserve"> when it does</w:t>
      </w:r>
      <w:r w:rsidR="00E37CB2" w:rsidRPr="000D5ECF">
        <w:rPr>
          <w:rFonts w:ascii="Times New Roman" w:hAnsi="Times New Roman" w:cs="Times New Roman"/>
        </w:rPr>
        <w:t>.</w:t>
      </w:r>
    </w:p>
    <w:p w14:paraId="2E49569A" w14:textId="43AF46A3" w:rsidR="00C56CF9" w:rsidRPr="000D5ECF" w:rsidRDefault="00266923" w:rsidP="00D81AD5">
      <w:pPr>
        <w:widowControl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Before I unlock my door, </w:t>
      </w:r>
      <w:r w:rsidR="00896AB8" w:rsidRPr="000D5ECF">
        <w:rPr>
          <w:rFonts w:ascii="Times New Roman" w:hAnsi="Times New Roman" w:cs="Times New Roman"/>
        </w:rPr>
        <w:t>I</w:t>
      </w:r>
      <w:r w:rsidR="00A422F4" w:rsidRPr="000D5ECF">
        <w:rPr>
          <w:rFonts w:ascii="Times New Roman" w:hAnsi="Times New Roman" w:cs="Times New Roman"/>
        </w:rPr>
        <w:t xml:space="preserve"> </w:t>
      </w:r>
      <w:r w:rsidRPr="000D5ECF">
        <w:rPr>
          <w:rFonts w:ascii="Times New Roman" w:hAnsi="Times New Roman" w:cs="Times New Roman"/>
        </w:rPr>
        <w:t>look at my</w:t>
      </w:r>
      <w:r w:rsidR="00AB6B58" w:rsidRPr="000D5ECF">
        <w:rPr>
          <w:rFonts w:ascii="Times New Roman" w:hAnsi="Times New Roman" w:cs="Times New Roman"/>
        </w:rPr>
        <w:t xml:space="preserve"> </w:t>
      </w:r>
      <w:r w:rsidR="00A422F4" w:rsidRPr="000D5ECF">
        <w:rPr>
          <w:rFonts w:ascii="Times New Roman" w:hAnsi="Times New Roman" w:cs="Times New Roman"/>
        </w:rPr>
        <w:t xml:space="preserve">reflection in </w:t>
      </w:r>
      <w:r w:rsidRPr="000D5ECF">
        <w:rPr>
          <w:rFonts w:ascii="Times New Roman" w:hAnsi="Times New Roman" w:cs="Times New Roman"/>
        </w:rPr>
        <w:t>my</w:t>
      </w:r>
      <w:r w:rsidR="00A422F4" w:rsidRPr="000D5ECF">
        <w:rPr>
          <w:rFonts w:ascii="Times New Roman" w:hAnsi="Times New Roman" w:cs="Times New Roman"/>
        </w:rPr>
        <w:t xml:space="preserve"> darkened window, a woman with black hair and black eyes</w:t>
      </w:r>
      <w:r w:rsidR="00AB6B58" w:rsidRPr="000D5ECF">
        <w:rPr>
          <w:rFonts w:ascii="Times New Roman" w:hAnsi="Times New Roman" w:cs="Times New Roman"/>
        </w:rPr>
        <w:t>,</w:t>
      </w:r>
      <w:r w:rsidR="00E7036E" w:rsidRPr="000D5ECF">
        <w:rPr>
          <w:rFonts w:ascii="Times New Roman" w:hAnsi="Times New Roman" w:cs="Times New Roman"/>
        </w:rPr>
        <w:t xml:space="preserve"> </w:t>
      </w:r>
      <w:r w:rsidR="003F73E6" w:rsidRPr="000D5ECF">
        <w:rPr>
          <w:rFonts w:ascii="Times New Roman" w:hAnsi="Times New Roman" w:cs="Times New Roman"/>
        </w:rPr>
        <w:t>a blackness t</w:t>
      </w:r>
      <w:r w:rsidR="003B40AA" w:rsidRPr="000D5ECF">
        <w:rPr>
          <w:rFonts w:ascii="Times New Roman" w:hAnsi="Times New Roman" w:cs="Times New Roman"/>
        </w:rPr>
        <w:t>hat defies</w:t>
      </w:r>
      <w:r w:rsidR="003F73E6" w:rsidRPr="000D5ECF">
        <w:rPr>
          <w:rFonts w:ascii="Times New Roman" w:hAnsi="Times New Roman" w:cs="Times New Roman"/>
        </w:rPr>
        <w:t xml:space="preserve"> </w:t>
      </w:r>
      <w:r w:rsidR="004F6EA1" w:rsidRPr="000D5ECF">
        <w:rPr>
          <w:rFonts w:ascii="Times New Roman" w:hAnsi="Times New Roman" w:cs="Times New Roman"/>
        </w:rPr>
        <w:t>the</w:t>
      </w:r>
      <w:r w:rsidR="003F73E6" w:rsidRPr="000D5ECF">
        <w:rPr>
          <w:rFonts w:ascii="Times New Roman" w:hAnsi="Times New Roman" w:cs="Times New Roman"/>
        </w:rPr>
        <w:t xml:space="preserve"> years I’ve been </w:t>
      </w:r>
      <w:r w:rsidR="00766F58" w:rsidRPr="000D5ECF">
        <w:rPr>
          <w:rFonts w:ascii="Times New Roman" w:hAnsi="Times New Roman" w:cs="Times New Roman"/>
        </w:rPr>
        <w:t>livi</w:t>
      </w:r>
      <w:r w:rsidR="002F2AF9" w:rsidRPr="000D5ECF">
        <w:rPr>
          <w:rFonts w:ascii="Times New Roman" w:hAnsi="Times New Roman" w:cs="Times New Roman"/>
        </w:rPr>
        <w:t xml:space="preserve">ng in </w:t>
      </w:r>
      <w:r w:rsidR="00D81AD5">
        <w:rPr>
          <w:rFonts w:ascii="Times New Roman" w:hAnsi="Times New Roman" w:cs="Times New Roman"/>
        </w:rPr>
        <w:t>this</w:t>
      </w:r>
      <w:r w:rsidR="00DC08C7" w:rsidRPr="000D5ECF">
        <w:rPr>
          <w:rFonts w:ascii="Times New Roman" w:hAnsi="Times New Roman" w:cs="Times New Roman"/>
        </w:rPr>
        <w:t xml:space="preserve"> converted motel</w:t>
      </w:r>
      <w:r w:rsidR="00E45350" w:rsidRPr="000D5ECF">
        <w:rPr>
          <w:rFonts w:ascii="Times New Roman" w:hAnsi="Times New Roman" w:cs="Times New Roman"/>
        </w:rPr>
        <w:t xml:space="preserve"> in the shadow of a desalination plan</w:t>
      </w:r>
      <w:r w:rsidR="00F041BE" w:rsidRPr="000D5ECF">
        <w:rPr>
          <w:rFonts w:ascii="Times New Roman" w:hAnsi="Times New Roman" w:cs="Times New Roman"/>
        </w:rPr>
        <w:t>t</w:t>
      </w:r>
      <w:r w:rsidR="005D5FA9" w:rsidRPr="000D5ECF">
        <w:rPr>
          <w:rFonts w:ascii="Times New Roman" w:hAnsi="Times New Roman" w:cs="Times New Roman"/>
        </w:rPr>
        <w:t>.</w:t>
      </w:r>
      <w:r w:rsidR="00E7036E" w:rsidRPr="000D5ECF">
        <w:rPr>
          <w:rFonts w:ascii="Times New Roman" w:hAnsi="Times New Roman" w:cs="Times New Roman"/>
        </w:rPr>
        <w:t xml:space="preserve"> </w:t>
      </w:r>
      <w:r w:rsidR="00D81AD5">
        <w:rPr>
          <w:rFonts w:ascii="Times New Roman" w:hAnsi="Times New Roman" w:cs="Times New Roman"/>
        </w:rPr>
        <w:t xml:space="preserve">Seeing my neighbors in </w:t>
      </w:r>
      <w:r w:rsidR="00943065">
        <w:rPr>
          <w:rFonts w:ascii="Times New Roman" w:hAnsi="Times New Roman" w:cs="Times New Roman"/>
        </w:rPr>
        <w:t>their</w:t>
      </w:r>
      <w:r w:rsidR="00D81AD5">
        <w:rPr>
          <w:rFonts w:ascii="Times New Roman" w:hAnsi="Times New Roman" w:cs="Times New Roman"/>
        </w:rPr>
        <w:t xml:space="preserve"> domestic tranquility ma</w:t>
      </w:r>
      <w:r w:rsidR="008F5BD8">
        <w:rPr>
          <w:rFonts w:ascii="Times New Roman" w:hAnsi="Times New Roman" w:cs="Times New Roman"/>
        </w:rPr>
        <w:t>k</w:t>
      </w:r>
      <w:r w:rsidR="00D81AD5">
        <w:rPr>
          <w:rFonts w:ascii="Times New Roman" w:hAnsi="Times New Roman" w:cs="Times New Roman"/>
        </w:rPr>
        <w:t>e</w:t>
      </w:r>
      <w:r w:rsidR="008F5BD8">
        <w:rPr>
          <w:rFonts w:ascii="Times New Roman" w:hAnsi="Times New Roman" w:cs="Times New Roman"/>
        </w:rPr>
        <w:t>s</w:t>
      </w:r>
      <w:r w:rsidR="00D81AD5">
        <w:rPr>
          <w:rFonts w:ascii="Times New Roman" w:hAnsi="Times New Roman" w:cs="Times New Roman"/>
        </w:rPr>
        <w:t xml:space="preserve"> me wish I could access whatever they had, the concise yet alien grammars of interdependence. </w:t>
      </w:r>
      <w:r w:rsidR="00943065">
        <w:rPr>
          <w:rFonts w:ascii="Times New Roman" w:hAnsi="Times New Roman" w:cs="Times New Roman"/>
        </w:rPr>
        <w:t>I am far past the age for having a child, but</w:t>
      </w:r>
      <w:r w:rsidR="00011412" w:rsidRPr="000D5ECF">
        <w:rPr>
          <w:rFonts w:ascii="Times New Roman" w:hAnsi="Times New Roman" w:cs="Times New Roman"/>
        </w:rPr>
        <w:t xml:space="preserve"> </w:t>
      </w:r>
      <w:r w:rsidR="00871782" w:rsidRPr="000D5ECF">
        <w:rPr>
          <w:rFonts w:ascii="Times New Roman" w:hAnsi="Times New Roman" w:cs="Times New Roman"/>
        </w:rPr>
        <w:t>I</w:t>
      </w:r>
      <w:r w:rsidR="00943065">
        <w:rPr>
          <w:rFonts w:ascii="Times New Roman" w:hAnsi="Times New Roman" w:cs="Times New Roman"/>
        </w:rPr>
        <w:t>’</w:t>
      </w:r>
      <w:r w:rsidR="00450F77" w:rsidRPr="000D5ECF">
        <w:rPr>
          <w:rFonts w:ascii="Times New Roman" w:hAnsi="Times New Roman" w:cs="Times New Roman"/>
        </w:rPr>
        <w:t xml:space="preserve">ve </w:t>
      </w:r>
      <w:r w:rsidR="00645CE3" w:rsidRPr="000D5ECF">
        <w:rPr>
          <w:rFonts w:ascii="Times New Roman" w:hAnsi="Times New Roman" w:cs="Times New Roman"/>
        </w:rPr>
        <w:t>always liked</w:t>
      </w:r>
      <w:r w:rsidR="00871782" w:rsidRPr="000D5ECF">
        <w:rPr>
          <w:rFonts w:ascii="Times New Roman" w:hAnsi="Times New Roman" w:cs="Times New Roman"/>
        </w:rPr>
        <w:t xml:space="preserve"> the name Persephone for a girl. </w:t>
      </w:r>
      <w:r w:rsidR="00011412" w:rsidRPr="000D5ECF">
        <w:rPr>
          <w:rFonts w:ascii="Times New Roman" w:hAnsi="Times New Roman" w:cs="Times New Roman"/>
        </w:rPr>
        <w:t>I wouldn’t</w:t>
      </w:r>
      <w:r w:rsidR="008D35D9" w:rsidRPr="000D5ECF">
        <w:rPr>
          <w:rFonts w:ascii="Times New Roman" w:hAnsi="Times New Roman" w:cs="Times New Roman"/>
        </w:rPr>
        <w:t xml:space="preserve"> </w:t>
      </w:r>
      <w:r w:rsidR="00645CE3" w:rsidRPr="000D5ECF">
        <w:rPr>
          <w:rFonts w:ascii="Times New Roman" w:hAnsi="Times New Roman" w:cs="Times New Roman"/>
        </w:rPr>
        <w:lastRenderedPageBreak/>
        <w:t>shorte</w:t>
      </w:r>
      <w:r w:rsidR="00B7156D" w:rsidRPr="000D5ECF">
        <w:rPr>
          <w:rFonts w:ascii="Times New Roman" w:hAnsi="Times New Roman" w:cs="Times New Roman"/>
        </w:rPr>
        <w:t>n it to</w:t>
      </w:r>
      <w:r w:rsidR="00645CE3" w:rsidRPr="000D5ECF">
        <w:rPr>
          <w:rFonts w:ascii="Times New Roman" w:hAnsi="Times New Roman" w:cs="Times New Roman"/>
        </w:rPr>
        <w:t xml:space="preserve"> Percy or Seph</w:t>
      </w:r>
      <w:r w:rsidR="00D52309" w:rsidRPr="000D5ECF">
        <w:rPr>
          <w:rFonts w:ascii="Times New Roman" w:hAnsi="Times New Roman" w:cs="Times New Roman"/>
        </w:rPr>
        <w:t xml:space="preserve">. </w:t>
      </w:r>
      <w:r w:rsidR="00B7156D" w:rsidRPr="000D5ECF">
        <w:rPr>
          <w:rFonts w:ascii="Times New Roman" w:hAnsi="Times New Roman" w:cs="Times New Roman"/>
        </w:rPr>
        <w:t>I</w:t>
      </w:r>
      <w:r w:rsidR="008D35D9" w:rsidRPr="000D5ECF">
        <w:rPr>
          <w:rFonts w:ascii="Times New Roman" w:hAnsi="Times New Roman" w:cs="Times New Roman"/>
        </w:rPr>
        <w:t xml:space="preserve"> would</w:t>
      </w:r>
      <w:r w:rsidR="000A5AA8" w:rsidRPr="000D5ECF">
        <w:rPr>
          <w:rFonts w:ascii="Times New Roman" w:hAnsi="Times New Roman" w:cs="Times New Roman"/>
        </w:rPr>
        <w:t xml:space="preserve"> have to say every syllable every time, even </w:t>
      </w:r>
      <w:r w:rsidR="00943065">
        <w:rPr>
          <w:rFonts w:ascii="Times New Roman" w:hAnsi="Times New Roman" w:cs="Times New Roman"/>
        </w:rPr>
        <w:t xml:space="preserve">when </w:t>
      </w:r>
      <w:r w:rsidR="008D35D9" w:rsidRPr="000D5ECF">
        <w:rPr>
          <w:rFonts w:ascii="Times New Roman" w:hAnsi="Times New Roman" w:cs="Times New Roman"/>
        </w:rPr>
        <w:t>I am</w:t>
      </w:r>
      <w:r w:rsidR="00BD2F66" w:rsidRPr="000D5ECF">
        <w:rPr>
          <w:rFonts w:ascii="Times New Roman" w:hAnsi="Times New Roman" w:cs="Times New Roman"/>
        </w:rPr>
        <w:t xml:space="preserve"> </w:t>
      </w:r>
      <w:r w:rsidR="0095683C" w:rsidRPr="000D5ECF">
        <w:rPr>
          <w:rFonts w:ascii="Times New Roman" w:hAnsi="Times New Roman" w:cs="Times New Roman"/>
        </w:rPr>
        <w:t>busy.</w:t>
      </w:r>
      <w:r w:rsidR="00D81AD5">
        <w:rPr>
          <w:rFonts w:ascii="Times New Roman" w:hAnsi="Times New Roman" w:cs="Times New Roman"/>
        </w:rPr>
        <w:t xml:space="preserve"> </w:t>
      </w:r>
    </w:p>
    <w:p w14:paraId="1023DB57" w14:textId="77777777" w:rsidR="00C876C7" w:rsidRPr="000D5ECF" w:rsidRDefault="00C876C7" w:rsidP="00F3518D">
      <w:pPr>
        <w:spacing w:line="480" w:lineRule="auto"/>
        <w:jc w:val="both"/>
        <w:rPr>
          <w:rFonts w:ascii="Times New Roman" w:hAnsi="Times New Roman" w:cs="Times New Roman"/>
        </w:rPr>
      </w:pPr>
    </w:p>
    <w:p w14:paraId="74A603EF" w14:textId="4EAE5DB7" w:rsidR="00C876C7" w:rsidRPr="000D5ECF" w:rsidRDefault="007613B7" w:rsidP="001B4967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When it rains</w:t>
      </w:r>
      <w:r w:rsidR="003A6891" w:rsidRPr="000D5ECF">
        <w:rPr>
          <w:rFonts w:ascii="Times New Roman" w:hAnsi="Times New Roman" w:cs="Times New Roman"/>
        </w:rPr>
        <w:t>,</w:t>
      </w:r>
      <w:r w:rsidRPr="000D5ECF">
        <w:rPr>
          <w:rFonts w:ascii="Times New Roman" w:hAnsi="Times New Roman" w:cs="Times New Roman"/>
        </w:rPr>
        <w:t xml:space="preserve"> </w:t>
      </w:r>
      <w:r w:rsidR="00FA3259" w:rsidRPr="000D5ECF">
        <w:rPr>
          <w:rFonts w:ascii="Times New Roman" w:hAnsi="Times New Roman" w:cs="Times New Roman"/>
        </w:rPr>
        <w:t>I</w:t>
      </w:r>
      <w:r w:rsidRPr="000D5ECF">
        <w:rPr>
          <w:rFonts w:ascii="Times New Roman" w:hAnsi="Times New Roman" w:cs="Times New Roman"/>
        </w:rPr>
        <w:t xml:space="preserve"> can’t see the </w:t>
      </w:r>
      <w:r w:rsidR="007B1C51" w:rsidRPr="000D5ECF">
        <w:rPr>
          <w:rFonts w:ascii="Times New Roman" w:hAnsi="Times New Roman" w:cs="Times New Roman"/>
        </w:rPr>
        <w:t>desert</w:t>
      </w:r>
      <w:r w:rsidRPr="000D5ECF">
        <w:rPr>
          <w:rFonts w:ascii="Times New Roman" w:hAnsi="Times New Roman" w:cs="Times New Roman"/>
        </w:rPr>
        <w:t xml:space="preserve">, but </w:t>
      </w:r>
      <w:r w:rsidR="00FA3259" w:rsidRPr="000D5ECF">
        <w:rPr>
          <w:rFonts w:ascii="Times New Roman" w:hAnsi="Times New Roman" w:cs="Times New Roman"/>
        </w:rPr>
        <w:t>I</w:t>
      </w:r>
      <w:r w:rsidRPr="000D5ECF">
        <w:rPr>
          <w:rFonts w:ascii="Times New Roman" w:hAnsi="Times New Roman" w:cs="Times New Roman"/>
        </w:rPr>
        <w:t xml:space="preserve"> can listen to </w:t>
      </w:r>
      <w:r w:rsidR="00D52309" w:rsidRPr="000D5ECF">
        <w:rPr>
          <w:rFonts w:ascii="Times New Roman" w:hAnsi="Times New Roman" w:cs="Times New Roman"/>
        </w:rPr>
        <w:t>the sound</w:t>
      </w:r>
      <w:r w:rsidR="007B1C51" w:rsidRPr="000D5ECF">
        <w:rPr>
          <w:rFonts w:ascii="Times New Roman" w:hAnsi="Times New Roman" w:cs="Times New Roman"/>
        </w:rPr>
        <w:t>s it makes</w:t>
      </w:r>
      <w:r w:rsidRPr="000D5ECF">
        <w:rPr>
          <w:rFonts w:ascii="Times New Roman" w:hAnsi="Times New Roman" w:cs="Times New Roman"/>
        </w:rPr>
        <w:t xml:space="preserve">. </w:t>
      </w:r>
      <w:r w:rsidR="003D07DB" w:rsidRPr="000D5ECF">
        <w:rPr>
          <w:rFonts w:ascii="Times New Roman" w:hAnsi="Times New Roman" w:cs="Times New Roman"/>
        </w:rPr>
        <w:t>I</w:t>
      </w:r>
      <w:r w:rsidR="00FD7CAB" w:rsidRPr="000D5ECF">
        <w:rPr>
          <w:rFonts w:ascii="Times New Roman" w:hAnsi="Times New Roman" w:cs="Times New Roman"/>
        </w:rPr>
        <w:t xml:space="preserve"> </w:t>
      </w:r>
      <w:r w:rsidR="00AB231B" w:rsidRPr="000D5ECF">
        <w:rPr>
          <w:rFonts w:ascii="Times New Roman" w:hAnsi="Times New Roman" w:cs="Times New Roman"/>
        </w:rPr>
        <w:t>ride</w:t>
      </w:r>
      <w:r w:rsidR="00DB0591" w:rsidRPr="000D5ECF">
        <w:rPr>
          <w:rFonts w:ascii="Times New Roman" w:hAnsi="Times New Roman" w:cs="Times New Roman"/>
        </w:rPr>
        <w:t xml:space="preserve"> </w:t>
      </w:r>
      <w:r w:rsidR="00616347" w:rsidRPr="000D5ECF">
        <w:rPr>
          <w:rFonts w:ascii="Times New Roman" w:hAnsi="Times New Roman" w:cs="Times New Roman"/>
        </w:rPr>
        <w:t>my</w:t>
      </w:r>
      <w:r w:rsidR="00AB231B" w:rsidRPr="000D5ECF">
        <w:rPr>
          <w:rFonts w:ascii="Times New Roman" w:hAnsi="Times New Roman" w:cs="Times New Roman"/>
        </w:rPr>
        <w:t xml:space="preserve"> </w:t>
      </w:r>
      <w:r w:rsidR="008F5BD8">
        <w:rPr>
          <w:rFonts w:ascii="Times New Roman" w:hAnsi="Times New Roman" w:cs="Times New Roman"/>
        </w:rPr>
        <w:t xml:space="preserve">shiny </w:t>
      </w:r>
      <w:r w:rsidR="00943065">
        <w:rPr>
          <w:rFonts w:ascii="Times New Roman" w:hAnsi="Times New Roman" w:cs="Times New Roman"/>
        </w:rPr>
        <w:t xml:space="preserve">red fixie </w:t>
      </w:r>
      <w:r w:rsidR="0082706A" w:rsidRPr="000D5ECF">
        <w:rPr>
          <w:rFonts w:ascii="Times New Roman" w:hAnsi="Times New Roman" w:cs="Times New Roman"/>
        </w:rPr>
        <w:t>to</w:t>
      </w:r>
      <w:r w:rsidR="00AC7A2F" w:rsidRPr="000D5ECF">
        <w:rPr>
          <w:rFonts w:ascii="Times New Roman" w:hAnsi="Times New Roman" w:cs="Times New Roman"/>
        </w:rPr>
        <w:t xml:space="preserve"> </w:t>
      </w:r>
      <w:r w:rsidR="00A422F4" w:rsidRPr="000D5ECF">
        <w:rPr>
          <w:rFonts w:ascii="Times New Roman" w:hAnsi="Times New Roman" w:cs="Times New Roman"/>
        </w:rPr>
        <w:t xml:space="preserve">campus </w:t>
      </w:r>
      <w:r w:rsidR="00943065">
        <w:rPr>
          <w:rFonts w:ascii="Times New Roman" w:hAnsi="Times New Roman" w:cs="Times New Roman"/>
        </w:rPr>
        <w:t>and let go of the handlebars when I go down the hill</w:t>
      </w:r>
      <w:r w:rsidR="00455178" w:rsidRPr="000D5ECF">
        <w:rPr>
          <w:rFonts w:ascii="Times New Roman" w:hAnsi="Times New Roman" w:cs="Times New Roman"/>
        </w:rPr>
        <w:t xml:space="preserve">. </w:t>
      </w:r>
      <w:r w:rsidR="00AB231B" w:rsidRPr="000D5ECF">
        <w:rPr>
          <w:rFonts w:ascii="Times New Roman" w:hAnsi="Times New Roman" w:cs="Times New Roman"/>
        </w:rPr>
        <w:t>I</w:t>
      </w:r>
      <w:r w:rsidR="00FB2FE7" w:rsidRPr="000D5ECF">
        <w:rPr>
          <w:rFonts w:ascii="Times New Roman" w:hAnsi="Times New Roman" w:cs="Times New Roman"/>
        </w:rPr>
        <w:t>t</w:t>
      </w:r>
      <w:r w:rsidR="001B0408" w:rsidRPr="000D5ECF">
        <w:rPr>
          <w:rFonts w:ascii="Times New Roman" w:hAnsi="Times New Roman" w:cs="Times New Roman"/>
        </w:rPr>
        <w:t>’</w:t>
      </w:r>
      <w:r w:rsidR="00FB2FE7" w:rsidRPr="000D5ECF">
        <w:rPr>
          <w:rFonts w:ascii="Times New Roman" w:hAnsi="Times New Roman" w:cs="Times New Roman"/>
        </w:rPr>
        <w:t>s</w:t>
      </w:r>
      <w:r w:rsidR="008B5F08" w:rsidRPr="000D5ECF">
        <w:rPr>
          <w:rFonts w:ascii="Times New Roman" w:hAnsi="Times New Roman" w:cs="Times New Roman"/>
        </w:rPr>
        <w:t xml:space="preserve"> more</w:t>
      </w:r>
      <w:r w:rsidR="00FB2FE7" w:rsidRPr="000D5ECF">
        <w:rPr>
          <w:rFonts w:ascii="Times New Roman" w:hAnsi="Times New Roman" w:cs="Times New Roman"/>
        </w:rPr>
        <w:t xml:space="preserve"> </w:t>
      </w:r>
      <w:r w:rsidR="0017624A" w:rsidRPr="000D5ECF">
        <w:rPr>
          <w:rFonts w:ascii="Times New Roman" w:hAnsi="Times New Roman" w:cs="Times New Roman"/>
        </w:rPr>
        <w:t>fun this way</w:t>
      </w:r>
      <w:r w:rsidR="000D5046" w:rsidRPr="000D5ECF">
        <w:rPr>
          <w:rFonts w:ascii="Times New Roman" w:hAnsi="Times New Roman" w:cs="Times New Roman"/>
        </w:rPr>
        <w:t>, when</w:t>
      </w:r>
      <w:r w:rsidR="0017624A" w:rsidRPr="000D5ECF">
        <w:rPr>
          <w:rFonts w:ascii="Times New Roman" w:hAnsi="Times New Roman" w:cs="Times New Roman"/>
        </w:rPr>
        <w:t xml:space="preserve"> I close my eyes</w:t>
      </w:r>
      <w:r w:rsidR="007218AB" w:rsidRPr="000D5ECF">
        <w:rPr>
          <w:rFonts w:ascii="Times New Roman" w:hAnsi="Times New Roman" w:cs="Times New Roman"/>
        </w:rPr>
        <w:t xml:space="preserve"> and cruise</w:t>
      </w:r>
      <w:r w:rsidR="000A4522" w:rsidRPr="000D5ECF">
        <w:rPr>
          <w:rFonts w:ascii="Times New Roman" w:hAnsi="Times New Roman" w:cs="Times New Roman"/>
        </w:rPr>
        <w:t xml:space="preserve"> </w:t>
      </w:r>
      <w:r w:rsidR="00CC3EF1" w:rsidRPr="000D5ECF">
        <w:rPr>
          <w:rFonts w:ascii="Times New Roman" w:hAnsi="Times New Roman" w:cs="Times New Roman"/>
        </w:rPr>
        <w:t>past</w:t>
      </w:r>
      <w:r w:rsidR="007445EC" w:rsidRPr="000D5ECF">
        <w:rPr>
          <w:rFonts w:ascii="Times New Roman" w:hAnsi="Times New Roman" w:cs="Times New Roman"/>
        </w:rPr>
        <w:t xml:space="preserve"> </w:t>
      </w:r>
      <w:r w:rsidR="00E45B94" w:rsidRPr="000D5ECF">
        <w:rPr>
          <w:rFonts w:ascii="Times New Roman" w:hAnsi="Times New Roman" w:cs="Times New Roman"/>
        </w:rPr>
        <w:t>the strip malls</w:t>
      </w:r>
      <w:r w:rsidR="00FA2395" w:rsidRPr="000D5ECF">
        <w:rPr>
          <w:rFonts w:ascii="Times New Roman" w:hAnsi="Times New Roman" w:cs="Times New Roman"/>
        </w:rPr>
        <w:t>,</w:t>
      </w:r>
      <w:r w:rsidR="00DF7A13" w:rsidRPr="000D5ECF">
        <w:rPr>
          <w:rFonts w:ascii="Times New Roman" w:hAnsi="Times New Roman" w:cs="Times New Roman"/>
        </w:rPr>
        <w:t xml:space="preserve"> </w:t>
      </w:r>
      <w:r w:rsidR="003C00EA" w:rsidRPr="000D5ECF">
        <w:rPr>
          <w:rFonts w:ascii="Times New Roman" w:hAnsi="Times New Roman" w:cs="Times New Roman"/>
        </w:rPr>
        <w:t>subtopian estates</w:t>
      </w:r>
      <w:r w:rsidR="00FA2395" w:rsidRPr="000D5ECF">
        <w:rPr>
          <w:rFonts w:ascii="Times New Roman" w:hAnsi="Times New Roman" w:cs="Times New Roman"/>
        </w:rPr>
        <w:t>,</w:t>
      </w:r>
      <w:r w:rsidR="007445EC" w:rsidRPr="000D5ECF">
        <w:rPr>
          <w:rFonts w:ascii="Times New Roman" w:hAnsi="Times New Roman" w:cs="Times New Roman"/>
        </w:rPr>
        <w:t xml:space="preserve"> </w:t>
      </w:r>
      <w:r w:rsidR="00DC3309">
        <w:rPr>
          <w:rFonts w:ascii="Times New Roman" w:hAnsi="Times New Roman" w:cs="Times New Roman"/>
        </w:rPr>
        <w:t>and swamps lined with emerald chlorophyll</w:t>
      </w:r>
      <w:r w:rsidR="008B7B80" w:rsidRPr="000D5ECF">
        <w:rPr>
          <w:rFonts w:ascii="Times New Roman" w:hAnsi="Times New Roman" w:cs="Times New Roman"/>
        </w:rPr>
        <w:t>.</w:t>
      </w:r>
      <w:r w:rsidR="00012248">
        <w:rPr>
          <w:rFonts w:ascii="Times New Roman" w:hAnsi="Times New Roman" w:cs="Times New Roman"/>
        </w:rPr>
        <w:t xml:space="preserve"> My students are </w:t>
      </w:r>
      <w:r w:rsidR="008F5BD8">
        <w:rPr>
          <w:rFonts w:ascii="Times New Roman" w:hAnsi="Times New Roman" w:cs="Times New Roman"/>
        </w:rPr>
        <w:t>usually</w:t>
      </w:r>
      <w:r w:rsidR="00012248">
        <w:rPr>
          <w:rFonts w:ascii="Times New Roman" w:hAnsi="Times New Roman" w:cs="Times New Roman"/>
        </w:rPr>
        <w:t xml:space="preserve"> late because the bus doesn’t come when it says it will. They </w:t>
      </w:r>
      <w:r w:rsidR="008F5BD8">
        <w:rPr>
          <w:rFonts w:ascii="Times New Roman" w:hAnsi="Times New Roman" w:cs="Times New Roman"/>
        </w:rPr>
        <w:t>smile</w:t>
      </w:r>
      <w:r w:rsidR="00012248">
        <w:rPr>
          <w:rFonts w:ascii="Times New Roman" w:hAnsi="Times New Roman" w:cs="Times New Roman"/>
        </w:rPr>
        <w:t xml:space="preserve"> at me apologetically when they open the door,</w:t>
      </w:r>
      <w:r w:rsidR="00B2534A" w:rsidRPr="000D5ECF">
        <w:rPr>
          <w:rFonts w:ascii="Times New Roman" w:hAnsi="Times New Roman" w:cs="Times New Roman"/>
        </w:rPr>
        <w:t xml:space="preserve"> </w:t>
      </w:r>
      <w:r w:rsidR="00DC3309">
        <w:rPr>
          <w:rFonts w:ascii="Times New Roman" w:hAnsi="Times New Roman" w:cs="Times New Roman"/>
        </w:rPr>
        <w:t>their</w:t>
      </w:r>
      <w:r w:rsidR="00B435FF" w:rsidRPr="000D5ECF">
        <w:rPr>
          <w:rFonts w:ascii="Times New Roman" w:hAnsi="Times New Roman" w:cs="Times New Roman"/>
        </w:rPr>
        <w:t xml:space="preserve"> books</w:t>
      </w:r>
      <w:r w:rsidR="00BA432B" w:rsidRPr="000D5ECF">
        <w:rPr>
          <w:rFonts w:ascii="Times New Roman" w:hAnsi="Times New Roman" w:cs="Times New Roman"/>
        </w:rPr>
        <w:t xml:space="preserve"> </w:t>
      </w:r>
      <w:r w:rsidR="0082706A" w:rsidRPr="000D5ECF">
        <w:rPr>
          <w:rFonts w:ascii="Times New Roman" w:hAnsi="Times New Roman" w:cs="Times New Roman"/>
        </w:rPr>
        <w:t xml:space="preserve">and faces </w:t>
      </w:r>
      <w:r w:rsidR="00A26A54" w:rsidRPr="000D5ECF">
        <w:rPr>
          <w:rFonts w:ascii="Times New Roman" w:hAnsi="Times New Roman" w:cs="Times New Roman"/>
        </w:rPr>
        <w:t>slicke</w:t>
      </w:r>
      <w:r w:rsidR="00B435FF" w:rsidRPr="000D5ECF">
        <w:rPr>
          <w:rFonts w:ascii="Times New Roman" w:hAnsi="Times New Roman" w:cs="Times New Roman"/>
        </w:rPr>
        <w:t xml:space="preserve">d </w:t>
      </w:r>
      <w:r w:rsidR="003A7774" w:rsidRPr="000D5ECF">
        <w:rPr>
          <w:rFonts w:ascii="Times New Roman" w:hAnsi="Times New Roman" w:cs="Times New Roman"/>
        </w:rPr>
        <w:t xml:space="preserve">in </w:t>
      </w:r>
      <w:r w:rsidR="00DC3309">
        <w:rPr>
          <w:rFonts w:ascii="Times New Roman" w:hAnsi="Times New Roman" w:cs="Times New Roman"/>
        </w:rPr>
        <w:t>rain.</w:t>
      </w:r>
    </w:p>
    <w:p w14:paraId="5E10EE2F" w14:textId="4FF8779B" w:rsidR="00A47477" w:rsidRPr="000D5ECF" w:rsidRDefault="007617C0" w:rsidP="007B1C5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Public</w:t>
      </w:r>
      <w:r w:rsidR="005453B8" w:rsidRPr="000D5ECF">
        <w:rPr>
          <w:rFonts w:ascii="Times New Roman" w:hAnsi="Times New Roman" w:cs="Times New Roman"/>
        </w:rPr>
        <w:t xml:space="preserve"> speaking still flusters me</w:t>
      </w:r>
      <w:r w:rsidRPr="000D5ECF">
        <w:rPr>
          <w:rFonts w:ascii="Times New Roman" w:hAnsi="Times New Roman" w:cs="Times New Roman"/>
        </w:rPr>
        <w:t>, even after all these years</w:t>
      </w:r>
      <w:r w:rsidR="003E6231" w:rsidRPr="000D5ECF">
        <w:rPr>
          <w:rFonts w:ascii="Times New Roman" w:hAnsi="Times New Roman" w:cs="Times New Roman"/>
        </w:rPr>
        <w:t xml:space="preserve">. </w:t>
      </w:r>
      <w:r w:rsidR="00340067" w:rsidRPr="000D5ECF">
        <w:rPr>
          <w:rFonts w:ascii="Times New Roman" w:hAnsi="Times New Roman" w:cs="Times New Roman"/>
        </w:rPr>
        <w:t>I stand at the</w:t>
      </w:r>
      <w:r w:rsidR="00151751" w:rsidRPr="000D5ECF">
        <w:rPr>
          <w:rFonts w:ascii="Times New Roman" w:hAnsi="Times New Roman" w:cs="Times New Roman"/>
        </w:rPr>
        <w:t xml:space="preserve"> lectern</w:t>
      </w:r>
      <w:r w:rsidR="00340067" w:rsidRPr="000D5ECF">
        <w:rPr>
          <w:rFonts w:ascii="Times New Roman" w:hAnsi="Times New Roman" w:cs="Times New Roman"/>
        </w:rPr>
        <w:t xml:space="preserve"> and</w:t>
      </w:r>
      <w:r w:rsidR="00DB49DB" w:rsidRPr="000D5ECF">
        <w:rPr>
          <w:rFonts w:ascii="Times New Roman" w:hAnsi="Times New Roman" w:cs="Times New Roman"/>
        </w:rPr>
        <w:t xml:space="preserve"> </w:t>
      </w:r>
      <w:r w:rsidR="00A26A54" w:rsidRPr="000D5ECF">
        <w:rPr>
          <w:rFonts w:ascii="Times New Roman" w:hAnsi="Times New Roman" w:cs="Times New Roman"/>
        </w:rPr>
        <w:t xml:space="preserve">look </w:t>
      </w:r>
      <w:r w:rsidR="006C2C8A" w:rsidRPr="000D5ECF">
        <w:rPr>
          <w:rFonts w:ascii="Times New Roman" w:hAnsi="Times New Roman" w:cs="Times New Roman"/>
        </w:rPr>
        <w:t xml:space="preserve">at </w:t>
      </w:r>
      <w:r w:rsidR="00A26A54" w:rsidRPr="000D5ECF">
        <w:rPr>
          <w:rFonts w:ascii="Times New Roman" w:hAnsi="Times New Roman" w:cs="Times New Roman"/>
        </w:rPr>
        <w:t>the audience,</w:t>
      </w:r>
      <w:r w:rsidR="00BD2F66" w:rsidRPr="000D5ECF">
        <w:rPr>
          <w:rFonts w:ascii="Times New Roman" w:hAnsi="Times New Roman" w:cs="Times New Roman"/>
        </w:rPr>
        <w:t xml:space="preserve"> </w:t>
      </w:r>
      <w:r w:rsidR="003B40AA" w:rsidRPr="000D5ECF">
        <w:rPr>
          <w:rFonts w:ascii="Times New Roman" w:hAnsi="Times New Roman" w:cs="Times New Roman"/>
        </w:rPr>
        <w:t xml:space="preserve">my eyes </w:t>
      </w:r>
      <w:r w:rsidR="00BD2F66" w:rsidRPr="000D5ECF">
        <w:rPr>
          <w:rFonts w:ascii="Times New Roman" w:hAnsi="Times New Roman" w:cs="Times New Roman"/>
        </w:rPr>
        <w:t xml:space="preserve">blank and lidless </w:t>
      </w:r>
      <w:r w:rsidR="008F5BD8">
        <w:rPr>
          <w:rFonts w:ascii="Times New Roman" w:hAnsi="Times New Roman" w:cs="Times New Roman"/>
        </w:rPr>
        <w:t>as the eyes of a goldfish</w:t>
      </w:r>
      <w:r w:rsidR="007F735F" w:rsidRPr="000D5ECF">
        <w:rPr>
          <w:rFonts w:ascii="Times New Roman" w:hAnsi="Times New Roman" w:cs="Times New Roman"/>
        </w:rPr>
        <w:t>.</w:t>
      </w:r>
      <w:r w:rsidR="007613B7" w:rsidRPr="000D5ECF">
        <w:rPr>
          <w:rFonts w:ascii="Times New Roman" w:hAnsi="Times New Roman" w:cs="Times New Roman"/>
        </w:rPr>
        <w:t xml:space="preserve"> </w:t>
      </w:r>
      <w:r w:rsidR="007F735F" w:rsidRPr="000D5ECF">
        <w:rPr>
          <w:rFonts w:ascii="Times New Roman" w:hAnsi="Times New Roman" w:cs="Times New Roman"/>
        </w:rPr>
        <w:t>It takes me a long time to come up with something to say</w:t>
      </w:r>
      <w:r w:rsidR="00866605" w:rsidRPr="000D5ECF">
        <w:rPr>
          <w:rFonts w:ascii="Times New Roman" w:hAnsi="Times New Roman" w:cs="Times New Roman"/>
        </w:rPr>
        <w:t xml:space="preserve">, especially </w:t>
      </w:r>
      <w:r w:rsidR="00AD7611" w:rsidRPr="000D5ECF">
        <w:rPr>
          <w:rFonts w:ascii="Times New Roman" w:hAnsi="Times New Roman" w:cs="Times New Roman"/>
        </w:rPr>
        <w:t>about</w:t>
      </w:r>
      <w:r w:rsidR="00866605" w:rsidRPr="000D5ECF">
        <w:rPr>
          <w:rFonts w:ascii="Times New Roman" w:hAnsi="Times New Roman" w:cs="Times New Roman"/>
        </w:rPr>
        <w:t xml:space="preserve"> poetry. It</w:t>
      </w:r>
      <w:r w:rsidR="007B1C51" w:rsidRPr="000D5ECF">
        <w:rPr>
          <w:rFonts w:ascii="Times New Roman" w:hAnsi="Times New Roman" w:cs="Times New Roman"/>
        </w:rPr>
        <w:t>’s</w:t>
      </w:r>
      <w:r w:rsidR="00866605" w:rsidRPr="000D5ECF">
        <w:rPr>
          <w:rFonts w:ascii="Times New Roman" w:hAnsi="Times New Roman" w:cs="Times New Roman"/>
        </w:rPr>
        <w:t xml:space="preserve"> not like history or </w:t>
      </w:r>
      <w:r w:rsidR="003C751C" w:rsidRPr="000D5ECF">
        <w:rPr>
          <w:rFonts w:ascii="Times New Roman" w:hAnsi="Times New Roman" w:cs="Times New Roman"/>
        </w:rPr>
        <w:t>science</w:t>
      </w:r>
      <w:r w:rsidR="00267A63" w:rsidRPr="000D5ECF">
        <w:rPr>
          <w:rFonts w:ascii="Times New Roman" w:hAnsi="Times New Roman" w:cs="Times New Roman"/>
        </w:rPr>
        <w:t xml:space="preserve"> where </w:t>
      </w:r>
      <w:r w:rsidR="007B1C51" w:rsidRPr="000D5ECF">
        <w:rPr>
          <w:rFonts w:ascii="Times New Roman" w:hAnsi="Times New Roman" w:cs="Times New Roman"/>
        </w:rPr>
        <w:t>I can</w:t>
      </w:r>
      <w:r w:rsidR="00267A63" w:rsidRPr="000D5ECF">
        <w:rPr>
          <w:rFonts w:ascii="Times New Roman" w:hAnsi="Times New Roman" w:cs="Times New Roman"/>
        </w:rPr>
        <w:t xml:space="preserve"> look up the answers on</w:t>
      </w:r>
      <w:r w:rsidR="007B1C51" w:rsidRPr="000D5ECF">
        <w:rPr>
          <w:rFonts w:ascii="Times New Roman" w:hAnsi="Times New Roman" w:cs="Times New Roman"/>
        </w:rPr>
        <w:t xml:space="preserve"> my </w:t>
      </w:r>
      <w:r w:rsidR="00267A63" w:rsidRPr="000D5ECF">
        <w:rPr>
          <w:rFonts w:ascii="Times New Roman" w:hAnsi="Times New Roman" w:cs="Times New Roman"/>
        </w:rPr>
        <w:t>phone</w:t>
      </w:r>
      <w:r w:rsidR="007F735F" w:rsidRPr="000D5ECF">
        <w:rPr>
          <w:rFonts w:ascii="Times New Roman" w:hAnsi="Times New Roman" w:cs="Times New Roman"/>
        </w:rPr>
        <w:t>.</w:t>
      </w:r>
      <w:r w:rsidR="00012248">
        <w:rPr>
          <w:rFonts w:ascii="Times New Roman" w:hAnsi="Times New Roman" w:cs="Times New Roman"/>
        </w:rPr>
        <w:t xml:space="preserve"> Sometimes</w:t>
      </w:r>
      <w:r w:rsidR="00946D76" w:rsidRPr="000D5ECF">
        <w:rPr>
          <w:rFonts w:ascii="Times New Roman" w:hAnsi="Times New Roman" w:cs="Times New Roman"/>
        </w:rPr>
        <w:t xml:space="preserve"> I struggle for so long that my students</w:t>
      </w:r>
      <w:r w:rsidR="00012248">
        <w:rPr>
          <w:rFonts w:ascii="Times New Roman" w:hAnsi="Times New Roman" w:cs="Times New Roman"/>
        </w:rPr>
        <w:t xml:space="preserve"> start to</w:t>
      </w:r>
      <w:r w:rsidR="00946D76" w:rsidRPr="000D5ECF">
        <w:rPr>
          <w:rFonts w:ascii="Times New Roman" w:hAnsi="Times New Roman" w:cs="Times New Roman"/>
        </w:rPr>
        <w:t xml:space="preserve"> blow spit</w:t>
      </w:r>
      <w:r w:rsidR="0022719C" w:rsidRPr="000D5ECF">
        <w:rPr>
          <w:rFonts w:ascii="Times New Roman" w:hAnsi="Times New Roman" w:cs="Times New Roman"/>
        </w:rPr>
        <w:t>-</w:t>
      </w:r>
      <w:r w:rsidR="00946D76" w:rsidRPr="000D5ECF">
        <w:rPr>
          <w:rFonts w:ascii="Times New Roman" w:hAnsi="Times New Roman" w:cs="Times New Roman"/>
        </w:rPr>
        <w:t xml:space="preserve">wads and </w:t>
      </w:r>
      <w:r w:rsidR="00012248">
        <w:rPr>
          <w:rFonts w:ascii="Times New Roman" w:hAnsi="Times New Roman" w:cs="Times New Roman"/>
        </w:rPr>
        <w:t>chat</w:t>
      </w:r>
      <w:r w:rsidR="00DC3309">
        <w:rPr>
          <w:rFonts w:ascii="Times New Roman" w:hAnsi="Times New Roman" w:cs="Times New Roman"/>
        </w:rPr>
        <w:t xml:space="preserve"> </w:t>
      </w:r>
      <w:r w:rsidR="00946D76" w:rsidRPr="000D5ECF">
        <w:rPr>
          <w:rFonts w:ascii="Times New Roman" w:hAnsi="Times New Roman" w:cs="Times New Roman"/>
        </w:rPr>
        <w:t>amongst themselves</w:t>
      </w:r>
      <w:r w:rsidR="0000057E" w:rsidRPr="000D5ECF">
        <w:rPr>
          <w:rFonts w:ascii="Times New Roman" w:hAnsi="Times New Roman" w:cs="Times New Roman"/>
        </w:rPr>
        <w:t xml:space="preserve">. </w:t>
      </w:r>
    </w:p>
    <w:p w14:paraId="163D8FBE" w14:textId="45CF6F57" w:rsidR="00012248" w:rsidRDefault="0083592F" w:rsidP="00F37FA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No matter what</w:t>
      </w:r>
      <w:r w:rsidR="003C751C" w:rsidRPr="000D5ECF">
        <w:rPr>
          <w:rFonts w:ascii="Times New Roman" w:hAnsi="Times New Roman" w:cs="Times New Roman"/>
        </w:rPr>
        <w:t xml:space="preserve"> the</w:t>
      </w:r>
      <w:r w:rsidRPr="000D5ECF">
        <w:rPr>
          <w:rFonts w:ascii="Times New Roman" w:hAnsi="Times New Roman" w:cs="Times New Roman"/>
        </w:rPr>
        <w:t xml:space="preserve"> </w:t>
      </w:r>
      <w:r w:rsidR="003C751C" w:rsidRPr="000D5ECF">
        <w:rPr>
          <w:rFonts w:ascii="Times New Roman" w:hAnsi="Times New Roman" w:cs="Times New Roman"/>
        </w:rPr>
        <w:t xml:space="preserve">writing </w:t>
      </w:r>
      <w:r w:rsidRPr="000D5ECF">
        <w:rPr>
          <w:rFonts w:ascii="Times New Roman" w:hAnsi="Times New Roman" w:cs="Times New Roman"/>
        </w:rPr>
        <w:t xml:space="preserve">prompt is, </w:t>
      </w:r>
      <w:r w:rsidR="003621DB" w:rsidRPr="000D5ECF">
        <w:rPr>
          <w:rFonts w:ascii="Times New Roman" w:hAnsi="Times New Roman" w:cs="Times New Roman"/>
        </w:rPr>
        <w:t>the</w:t>
      </w:r>
      <w:r w:rsidR="00630F33" w:rsidRPr="000D5ECF">
        <w:rPr>
          <w:rFonts w:ascii="Times New Roman" w:hAnsi="Times New Roman" w:cs="Times New Roman"/>
        </w:rPr>
        <w:t xml:space="preserve"> male students</w:t>
      </w:r>
      <w:r w:rsidRPr="000D5ECF">
        <w:rPr>
          <w:rFonts w:ascii="Times New Roman" w:hAnsi="Times New Roman" w:cs="Times New Roman"/>
        </w:rPr>
        <w:t xml:space="preserve"> </w:t>
      </w:r>
      <w:r w:rsidR="003621DB" w:rsidRPr="000D5ECF">
        <w:rPr>
          <w:rFonts w:ascii="Times New Roman" w:hAnsi="Times New Roman" w:cs="Times New Roman"/>
        </w:rPr>
        <w:t xml:space="preserve">in my class </w:t>
      </w:r>
      <w:r w:rsidRPr="000D5ECF">
        <w:rPr>
          <w:rFonts w:ascii="Times New Roman" w:hAnsi="Times New Roman" w:cs="Times New Roman"/>
        </w:rPr>
        <w:t>find a way to</w:t>
      </w:r>
      <w:r w:rsidR="00F031DD" w:rsidRPr="000D5ECF">
        <w:rPr>
          <w:rFonts w:ascii="Times New Roman" w:hAnsi="Times New Roman" w:cs="Times New Roman"/>
        </w:rPr>
        <w:t xml:space="preserve"> </w:t>
      </w:r>
      <w:r w:rsidR="00D72EA2" w:rsidRPr="000D5ECF">
        <w:rPr>
          <w:rFonts w:ascii="Times New Roman" w:hAnsi="Times New Roman" w:cs="Times New Roman"/>
        </w:rPr>
        <w:t xml:space="preserve">write about their </w:t>
      </w:r>
      <w:r w:rsidR="00012248">
        <w:rPr>
          <w:rFonts w:ascii="Times New Roman" w:hAnsi="Times New Roman" w:cs="Times New Roman"/>
        </w:rPr>
        <w:t>violent</w:t>
      </w:r>
      <w:r w:rsidR="00D72EA2" w:rsidRPr="000D5ECF">
        <w:rPr>
          <w:rFonts w:ascii="Times New Roman" w:hAnsi="Times New Roman" w:cs="Times New Roman"/>
        </w:rPr>
        <w:t xml:space="preserve"> ideations</w:t>
      </w:r>
      <w:r w:rsidR="003C585E" w:rsidRPr="000D5ECF">
        <w:rPr>
          <w:rFonts w:ascii="Times New Roman" w:hAnsi="Times New Roman" w:cs="Times New Roman"/>
        </w:rPr>
        <w:t>.</w:t>
      </w:r>
      <w:r w:rsidR="00086802" w:rsidRPr="000D5ECF">
        <w:rPr>
          <w:rFonts w:ascii="Times New Roman" w:hAnsi="Times New Roman" w:cs="Times New Roman"/>
        </w:rPr>
        <w:t xml:space="preserve"> </w:t>
      </w:r>
      <w:r w:rsidR="00307BAB" w:rsidRPr="000D5ECF">
        <w:rPr>
          <w:rFonts w:ascii="Times New Roman" w:hAnsi="Times New Roman" w:cs="Times New Roman"/>
        </w:rPr>
        <w:t>They</w:t>
      </w:r>
      <w:r w:rsidR="00F37FA6">
        <w:rPr>
          <w:rFonts w:ascii="Times New Roman" w:hAnsi="Times New Roman" w:cs="Times New Roman"/>
        </w:rPr>
        <w:t xml:space="preserve"> outline apocalyptic scenarios</w:t>
      </w:r>
      <w:r w:rsidR="00012248">
        <w:rPr>
          <w:rFonts w:ascii="Times New Roman" w:hAnsi="Times New Roman" w:cs="Times New Roman"/>
        </w:rPr>
        <w:t xml:space="preserve"> about nuclear fallouts, alien invasions, gamma ray bursts, ecological collapse, and cybergeddon. </w:t>
      </w:r>
      <w:r w:rsidR="001F3D21">
        <w:rPr>
          <w:rFonts w:ascii="Times New Roman" w:hAnsi="Times New Roman" w:cs="Times New Roman"/>
        </w:rPr>
        <w:t>It always</w:t>
      </w:r>
      <w:r w:rsidR="00012248">
        <w:rPr>
          <w:rFonts w:ascii="Times New Roman" w:hAnsi="Times New Roman" w:cs="Times New Roman"/>
        </w:rPr>
        <w:t xml:space="preserve"> ends with </w:t>
      </w:r>
      <w:r w:rsidR="001F3D21">
        <w:rPr>
          <w:rFonts w:ascii="Times New Roman" w:hAnsi="Times New Roman" w:cs="Times New Roman"/>
        </w:rPr>
        <w:t xml:space="preserve">a description of someone dying. </w:t>
      </w:r>
      <w:r w:rsidR="008F5BD8">
        <w:rPr>
          <w:rFonts w:ascii="Times New Roman" w:hAnsi="Times New Roman" w:cs="Times New Roman"/>
        </w:rPr>
        <w:t>I learn that w</w:t>
      </w:r>
      <w:r w:rsidR="00AD332B" w:rsidRPr="000D5ECF">
        <w:rPr>
          <w:rFonts w:ascii="Times New Roman" w:hAnsi="Times New Roman" w:cs="Times New Roman"/>
        </w:rPr>
        <w:t>hen</w:t>
      </w:r>
      <w:r w:rsidR="007548ED" w:rsidRPr="000D5ECF">
        <w:rPr>
          <w:rFonts w:ascii="Times New Roman" w:hAnsi="Times New Roman" w:cs="Times New Roman"/>
        </w:rPr>
        <w:t xml:space="preserve"> the eyes are still connected to the brain</w:t>
      </w:r>
      <w:r w:rsidR="00AD332B" w:rsidRPr="000D5ECF">
        <w:rPr>
          <w:rFonts w:ascii="Times New Roman" w:hAnsi="Times New Roman" w:cs="Times New Roman"/>
        </w:rPr>
        <w:t>,</w:t>
      </w:r>
      <w:r w:rsidR="007548ED" w:rsidRPr="000D5ECF">
        <w:rPr>
          <w:rFonts w:ascii="Times New Roman" w:hAnsi="Times New Roman" w:cs="Times New Roman"/>
        </w:rPr>
        <w:t xml:space="preserve"> before </w:t>
      </w:r>
      <w:r w:rsidR="00AD332B" w:rsidRPr="000D5ECF">
        <w:rPr>
          <w:rFonts w:ascii="Times New Roman" w:hAnsi="Times New Roman" w:cs="Times New Roman"/>
        </w:rPr>
        <w:t>the sediment of oblivion settles in</w:t>
      </w:r>
      <w:r w:rsidR="00EE3EAE" w:rsidRPr="000D5ECF">
        <w:rPr>
          <w:rFonts w:ascii="Times New Roman" w:hAnsi="Times New Roman" w:cs="Times New Roman"/>
        </w:rPr>
        <w:t xml:space="preserve">, </w:t>
      </w:r>
      <w:r w:rsidR="00011412" w:rsidRPr="000D5ECF">
        <w:rPr>
          <w:rFonts w:ascii="Times New Roman" w:hAnsi="Times New Roman" w:cs="Times New Roman"/>
        </w:rPr>
        <w:t>there</w:t>
      </w:r>
      <w:r w:rsidR="008F5BD8">
        <w:rPr>
          <w:rFonts w:ascii="Times New Roman" w:hAnsi="Times New Roman" w:cs="Times New Roman"/>
        </w:rPr>
        <w:t xml:space="preserve"> is a</w:t>
      </w:r>
      <w:r w:rsidR="00402216" w:rsidRPr="000D5ECF">
        <w:rPr>
          <w:rFonts w:ascii="Times New Roman" w:hAnsi="Times New Roman" w:cs="Times New Roman"/>
        </w:rPr>
        <w:t xml:space="preserve"> </w:t>
      </w:r>
      <w:r w:rsidR="0012181C" w:rsidRPr="000D5ECF">
        <w:rPr>
          <w:rFonts w:ascii="Times New Roman" w:hAnsi="Times New Roman" w:cs="Times New Roman"/>
        </w:rPr>
        <w:t>cold</w:t>
      </w:r>
      <w:r w:rsidR="00402216" w:rsidRPr="000D5ECF">
        <w:rPr>
          <w:rFonts w:ascii="Times New Roman" w:hAnsi="Times New Roman" w:cs="Times New Roman"/>
        </w:rPr>
        <w:t xml:space="preserve"> </w:t>
      </w:r>
      <w:r w:rsidR="00F43F90" w:rsidRPr="000D5ECF">
        <w:rPr>
          <w:rFonts w:ascii="Times New Roman" w:hAnsi="Times New Roman" w:cs="Times New Roman"/>
        </w:rPr>
        <w:t>spark,</w:t>
      </w:r>
      <w:r w:rsidR="00402216" w:rsidRPr="000D5ECF">
        <w:rPr>
          <w:rFonts w:ascii="Times New Roman" w:hAnsi="Times New Roman" w:cs="Times New Roman"/>
        </w:rPr>
        <w:t xml:space="preserve"> a decibel louder than the rest</w:t>
      </w:r>
      <w:r w:rsidR="003D07DB" w:rsidRPr="000D5ECF">
        <w:rPr>
          <w:rFonts w:ascii="Times New Roman" w:hAnsi="Times New Roman" w:cs="Times New Roman"/>
        </w:rPr>
        <w:t>.</w:t>
      </w:r>
    </w:p>
    <w:p w14:paraId="14138489" w14:textId="1492996E" w:rsidR="00F25A54" w:rsidRPr="000D5ECF" w:rsidRDefault="00F031DD" w:rsidP="00F37FA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It is hard to contain my dissatisfaction</w:t>
      </w:r>
      <w:r w:rsidR="00F37FA6">
        <w:rPr>
          <w:rFonts w:ascii="Times New Roman" w:hAnsi="Times New Roman" w:cs="Times New Roman"/>
        </w:rPr>
        <w:t xml:space="preserve"> with them. </w:t>
      </w:r>
      <w:r w:rsidR="00012248">
        <w:rPr>
          <w:rFonts w:ascii="Times New Roman" w:hAnsi="Times New Roman" w:cs="Times New Roman"/>
        </w:rPr>
        <w:t xml:space="preserve">Sometimes I even roll my eyes. </w:t>
      </w:r>
    </w:p>
    <w:p w14:paraId="4807E266" w14:textId="77777777" w:rsidR="00F37FA6" w:rsidRDefault="00CC08C8" w:rsidP="00F37FA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It</w:t>
      </w:r>
      <w:r w:rsidR="00A80DEA" w:rsidRPr="000D5ECF">
        <w:rPr>
          <w:rFonts w:ascii="Times New Roman" w:hAnsi="Times New Roman" w:cs="Times New Roman"/>
        </w:rPr>
        <w:t>’</w:t>
      </w:r>
      <w:r w:rsidRPr="000D5ECF">
        <w:rPr>
          <w:rFonts w:ascii="Times New Roman" w:hAnsi="Times New Roman" w:cs="Times New Roman"/>
        </w:rPr>
        <w:t xml:space="preserve">s not </w:t>
      </w:r>
      <w:r w:rsidR="00F65AC4" w:rsidRPr="000D5ECF">
        <w:rPr>
          <w:rFonts w:ascii="Times New Roman" w:hAnsi="Times New Roman" w:cs="Times New Roman"/>
        </w:rPr>
        <w:t>ou</w:t>
      </w:r>
      <w:r w:rsidRPr="000D5ECF">
        <w:rPr>
          <w:rFonts w:ascii="Times New Roman" w:hAnsi="Times New Roman" w:cs="Times New Roman"/>
        </w:rPr>
        <w:t xml:space="preserve">r fault </w:t>
      </w:r>
      <w:r w:rsidR="00F65AC4" w:rsidRPr="000D5ECF">
        <w:rPr>
          <w:rFonts w:ascii="Times New Roman" w:hAnsi="Times New Roman" w:cs="Times New Roman"/>
        </w:rPr>
        <w:t>that we</w:t>
      </w:r>
      <w:r w:rsidRPr="000D5ECF">
        <w:rPr>
          <w:rFonts w:ascii="Times New Roman" w:hAnsi="Times New Roman" w:cs="Times New Roman"/>
        </w:rPr>
        <w:t xml:space="preserve"> </w:t>
      </w:r>
      <w:r w:rsidR="006E3350" w:rsidRPr="000D5ECF">
        <w:rPr>
          <w:rFonts w:ascii="Times New Roman" w:hAnsi="Times New Roman" w:cs="Times New Roman"/>
        </w:rPr>
        <w:t>know</w:t>
      </w:r>
      <w:r w:rsidRPr="000D5ECF">
        <w:rPr>
          <w:rFonts w:ascii="Times New Roman" w:hAnsi="Times New Roman" w:cs="Times New Roman"/>
        </w:rPr>
        <w:t xml:space="preserve"> such violent thing</w:t>
      </w:r>
      <w:r w:rsidR="00F37FA6">
        <w:rPr>
          <w:rFonts w:ascii="Times New Roman" w:hAnsi="Times New Roman" w:cs="Times New Roman"/>
        </w:rPr>
        <w:t>s, one student says. If anything, it’s the fault of the media.</w:t>
      </w:r>
    </w:p>
    <w:p w14:paraId="1D2E74FC" w14:textId="021057E0" w:rsidR="00507D20" w:rsidRPr="000D5ECF" w:rsidRDefault="00F36496" w:rsidP="00F37FA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T</w:t>
      </w:r>
      <w:r w:rsidR="0004544A" w:rsidRPr="000D5ECF">
        <w:rPr>
          <w:rFonts w:ascii="Times New Roman" w:hAnsi="Times New Roman" w:cs="Times New Roman"/>
        </w:rPr>
        <w:t>h</w:t>
      </w:r>
      <w:r w:rsidR="007E3BD2" w:rsidRPr="000D5ECF">
        <w:rPr>
          <w:rFonts w:ascii="Times New Roman" w:hAnsi="Times New Roman" w:cs="Times New Roman"/>
        </w:rPr>
        <w:t xml:space="preserve">ey </w:t>
      </w:r>
      <w:r w:rsidR="00F13E59" w:rsidRPr="000D5ECF">
        <w:rPr>
          <w:rFonts w:ascii="Times New Roman" w:hAnsi="Times New Roman" w:cs="Times New Roman"/>
        </w:rPr>
        <w:t>others nod.</w:t>
      </w:r>
    </w:p>
    <w:p w14:paraId="734E6814" w14:textId="2DAAC566" w:rsidR="00CC141C" w:rsidRPr="000D5ECF" w:rsidRDefault="00DA3804" w:rsidP="00D3051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lastRenderedPageBreak/>
        <w:t xml:space="preserve">Maybe you could </w:t>
      </w:r>
      <w:r w:rsidR="002E1ED6" w:rsidRPr="000D5ECF">
        <w:rPr>
          <w:rFonts w:ascii="Times New Roman" w:hAnsi="Times New Roman" w:cs="Times New Roman"/>
        </w:rPr>
        <w:t xml:space="preserve">just </w:t>
      </w:r>
      <w:r w:rsidRPr="000D5ECF">
        <w:rPr>
          <w:rFonts w:ascii="Times New Roman" w:hAnsi="Times New Roman" w:cs="Times New Roman"/>
        </w:rPr>
        <w:t>be less explicit</w:t>
      </w:r>
      <w:r w:rsidR="00151751" w:rsidRPr="000D5ECF">
        <w:rPr>
          <w:rFonts w:ascii="Times New Roman" w:hAnsi="Times New Roman" w:cs="Times New Roman"/>
        </w:rPr>
        <w:t>, I say.</w:t>
      </w:r>
      <w:r w:rsidR="00AF49B8" w:rsidRPr="000D5ECF">
        <w:rPr>
          <w:rFonts w:ascii="Times New Roman" w:hAnsi="Times New Roman" w:cs="Times New Roman"/>
        </w:rPr>
        <w:t xml:space="preserve"> </w:t>
      </w:r>
      <w:r w:rsidRPr="000D5ECF">
        <w:rPr>
          <w:rFonts w:ascii="Times New Roman" w:hAnsi="Times New Roman" w:cs="Times New Roman"/>
        </w:rPr>
        <w:t xml:space="preserve">You don’t need to describe every </w:t>
      </w:r>
      <w:r w:rsidR="00AA5B99" w:rsidRPr="000D5ECF">
        <w:rPr>
          <w:rFonts w:ascii="Times New Roman" w:hAnsi="Times New Roman" w:cs="Times New Roman"/>
        </w:rPr>
        <w:t>arc of blood</w:t>
      </w:r>
      <w:r w:rsidR="00A14D8E" w:rsidRPr="000D5ECF">
        <w:rPr>
          <w:rFonts w:ascii="Times New Roman" w:hAnsi="Times New Roman" w:cs="Times New Roman"/>
        </w:rPr>
        <w:t xml:space="preserve"> </w:t>
      </w:r>
      <w:r w:rsidR="007445EC" w:rsidRPr="000D5ECF">
        <w:rPr>
          <w:rFonts w:ascii="Times New Roman" w:hAnsi="Times New Roman" w:cs="Times New Roman"/>
        </w:rPr>
        <w:t xml:space="preserve">that </w:t>
      </w:r>
      <w:r w:rsidR="00D8004D" w:rsidRPr="000D5ECF">
        <w:rPr>
          <w:rFonts w:ascii="Times New Roman" w:hAnsi="Times New Roman" w:cs="Times New Roman"/>
        </w:rPr>
        <w:t xml:space="preserve">sprays </w:t>
      </w:r>
      <w:r w:rsidR="007445EC" w:rsidRPr="000D5ECF">
        <w:rPr>
          <w:rFonts w:ascii="Times New Roman" w:hAnsi="Times New Roman" w:cs="Times New Roman"/>
        </w:rPr>
        <w:t>from</w:t>
      </w:r>
      <w:r w:rsidR="00A14D8E" w:rsidRPr="000D5ECF">
        <w:rPr>
          <w:rFonts w:ascii="Times New Roman" w:hAnsi="Times New Roman" w:cs="Times New Roman"/>
        </w:rPr>
        <w:t xml:space="preserve"> every exit wound</w:t>
      </w:r>
      <w:r w:rsidRPr="000D5ECF">
        <w:rPr>
          <w:rFonts w:ascii="Times New Roman" w:hAnsi="Times New Roman" w:cs="Times New Roman"/>
        </w:rPr>
        <w:t>.</w:t>
      </w:r>
    </w:p>
    <w:p w14:paraId="28057ED6" w14:textId="2BE05651" w:rsidR="00573666" w:rsidRPr="000D5ECF" w:rsidRDefault="00DA3804" w:rsidP="00D56A0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But they have to describe every </w:t>
      </w:r>
      <w:r w:rsidR="00AA5B99" w:rsidRPr="000D5ECF">
        <w:rPr>
          <w:rFonts w:ascii="Times New Roman" w:hAnsi="Times New Roman" w:cs="Times New Roman"/>
        </w:rPr>
        <w:t>arc</w:t>
      </w:r>
      <w:r w:rsidRPr="000D5ECF">
        <w:rPr>
          <w:rFonts w:ascii="Times New Roman" w:hAnsi="Times New Roman" w:cs="Times New Roman"/>
        </w:rPr>
        <w:t xml:space="preserve"> of blood </w:t>
      </w:r>
      <w:r w:rsidR="007445EC" w:rsidRPr="000D5ECF">
        <w:rPr>
          <w:rFonts w:ascii="Times New Roman" w:hAnsi="Times New Roman" w:cs="Times New Roman"/>
        </w:rPr>
        <w:t xml:space="preserve">that </w:t>
      </w:r>
      <w:r w:rsidR="00D8004D" w:rsidRPr="000D5ECF">
        <w:rPr>
          <w:rFonts w:ascii="Times New Roman" w:hAnsi="Times New Roman" w:cs="Times New Roman"/>
        </w:rPr>
        <w:t>spray</w:t>
      </w:r>
      <w:r w:rsidR="007445EC" w:rsidRPr="000D5ECF">
        <w:rPr>
          <w:rFonts w:ascii="Times New Roman" w:hAnsi="Times New Roman" w:cs="Times New Roman"/>
        </w:rPr>
        <w:t>s from</w:t>
      </w:r>
      <w:r w:rsidR="00A14D8E" w:rsidRPr="000D5ECF">
        <w:rPr>
          <w:rFonts w:ascii="Times New Roman" w:hAnsi="Times New Roman" w:cs="Times New Roman"/>
        </w:rPr>
        <w:t xml:space="preserve"> every exit wound </w:t>
      </w:r>
      <w:r w:rsidR="005E3E12" w:rsidRPr="000D5ECF">
        <w:rPr>
          <w:rFonts w:ascii="Times New Roman" w:hAnsi="Times New Roman" w:cs="Times New Roman"/>
        </w:rPr>
        <w:t xml:space="preserve">so there is no ambiguity. </w:t>
      </w:r>
    </w:p>
    <w:p w14:paraId="54265273" w14:textId="19A84D1B" w:rsidR="003342CB" w:rsidRPr="000D5ECF" w:rsidRDefault="00446823" w:rsidP="00D56A0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Even i</w:t>
      </w:r>
      <w:r w:rsidR="0014125E" w:rsidRPr="000D5ECF">
        <w:rPr>
          <w:rFonts w:ascii="Times New Roman" w:hAnsi="Times New Roman" w:cs="Times New Roman"/>
        </w:rPr>
        <w:t>f you kill everyone in the world,</w:t>
      </w:r>
      <w:r w:rsidR="00E974E1" w:rsidRPr="000D5ECF">
        <w:rPr>
          <w:rFonts w:ascii="Times New Roman" w:hAnsi="Times New Roman" w:cs="Times New Roman"/>
        </w:rPr>
        <w:t xml:space="preserve"> </w:t>
      </w:r>
      <w:r w:rsidR="00F65AC4" w:rsidRPr="000D5ECF">
        <w:rPr>
          <w:rFonts w:ascii="Times New Roman" w:hAnsi="Times New Roman" w:cs="Times New Roman"/>
        </w:rPr>
        <w:t xml:space="preserve">I </w:t>
      </w:r>
      <w:r w:rsidR="00F37FA6">
        <w:rPr>
          <w:rFonts w:ascii="Times New Roman" w:hAnsi="Times New Roman" w:cs="Times New Roman"/>
        </w:rPr>
        <w:t>say</w:t>
      </w:r>
      <w:r w:rsidR="00F65AC4" w:rsidRPr="000D5ECF">
        <w:rPr>
          <w:rFonts w:ascii="Times New Roman" w:hAnsi="Times New Roman" w:cs="Times New Roman"/>
        </w:rPr>
        <w:t xml:space="preserve">, </w:t>
      </w:r>
      <w:r w:rsidR="00D8004D" w:rsidRPr="000D5ECF">
        <w:rPr>
          <w:rFonts w:ascii="Times New Roman" w:hAnsi="Times New Roman" w:cs="Times New Roman"/>
        </w:rPr>
        <w:t>I still think y</w:t>
      </w:r>
      <w:r w:rsidR="00E76D5C" w:rsidRPr="000D5ECF">
        <w:rPr>
          <w:rFonts w:ascii="Times New Roman" w:hAnsi="Times New Roman" w:cs="Times New Roman"/>
        </w:rPr>
        <w:t>ou</w:t>
      </w:r>
      <w:r w:rsidR="0014125E" w:rsidRPr="000D5ECF">
        <w:rPr>
          <w:rFonts w:ascii="Times New Roman" w:hAnsi="Times New Roman" w:cs="Times New Roman"/>
        </w:rPr>
        <w:t xml:space="preserve"> </w:t>
      </w:r>
      <w:r w:rsidRPr="000D5ECF">
        <w:rPr>
          <w:rFonts w:ascii="Times New Roman" w:hAnsi="Times New Roman" w:cs="Times New Roman"/>
        </w:rPr>
        <w:t>can</w:t>
      </w:r>
      <w:r w:rsidR="0014125E" w:rsidRPr="000D5ECF">
        <w:rPr>
          <w:rFonts w:ascii="Times New Roman" w:hAnsi="Times New Roman" w:cs="Times New Roman"/>
        </w:rPr>
        <w:t xml:space="preserve"> </w:t>
      </w:r>
      <w:r w:rsidR="00E76D5C" w:rsidRPr="000D5ECF">
        <w:rPr>
          <w:rFonts w:ascii="Times New Roman" w:hAnsi="Times New Roman" w:cs="Times New Roman"/>
        </w:rPr>
        <w:t xml:space="preserve">do it with </w:t>
      </w:r>
      <w:r w:rsidR="00E33097" w:rsidRPr="000D5ECF">
        <w:rPr>
          <w:rFonts w:ascii="Times New Roman" w:hAnsi="Times New Roman" w:cs="Times New Roman"/>
        </w:rPr>
        <w:t xml:space="preserve">some </w:t>
      </w:r>
      <w:r w:rsidR="0014125E" w:rsidRPr="000D5ECF">
        <w:rPr>
          <w:rFonts w:ascii="Times New Roman" w:hAnsi="Times New Roman" w:cs="Times New Roman"/>
        </w:rPr>
        <w:t>subtlety</w:t>
      </w:r>
      <w:r w:rsidR="00A14D8E" w:rsidRPr="000D5ECF">
        <w:rPr>
          <w:rFonts w:ascii="Times New Roman" w:hAnsi="Times New Roman" w:cs="Times New Roman"/>
        </w:rPr>
        <w:t>.</w:t>
      </w:r>
    </w:p>
    <w:p w14:paraId="78C2384A" w14:textId="0F3CDC61" w:rsidR="008D3748" w:rsidRPr="000D5ECF" w:rsidRDefault="008365D4" w:rsidP="003539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like to play dumb with me because they know I’m out of touch with the times. They </w:t>
      </w:r>
      <w:r w:rsidR="008F5BD8">
        <w:rPr>
          <w:rFonts w:ascii="Times New Roman" w:hAnsi="Times New Roman" w:cs="Times New Roman"/>
        </w:rPr>
        <w:t>seem to think aging makes you</w:t>
      </w:r>
      <w:r>
        <w:rPr>
          <w:rFonts w:ascii="Times New Roman" w:hAnsi="Times New Roman" w:cs="Times New Roman"/>
        </w:rPr>
        <w:t xml:space="preserve"> dull and unimaginative, as if </w:t>
      </w:r>
      <w:r w:rsidR="008F5BD8">
        <w:rPr>
          <w:rFonts w:ascii="Times New Roman" w:hAnsi="Times New Roman" w:cs="Times New Roman"/>
        </w:rPr>
        <w:t>your</w:t>
      </w:r>
      <w:r>
        <w:rPr>
          <w:rFonts w:ascii="Times New Roman" w:hAnsi="Times New Roman" w:cs="Times New Roman"/>
        </w:rPr>
        <w:t xml:space="preserve"> experiences</w:t>
      </w:r>
      <w:r w:rsidR="00491FF6" w:rsidRPr="000D5ECF">
        <w:rPr>
          <w:rFonts w:ascii="Times New Roman" w:hAnsi="Times New Roman" w:cs="Times New Roman"/>
        </w:rPr>
        <w:t xml:space="preserve"> </w:t>
      </w:r>
      <w:r w:rsidR="008F5BD8">
        <w:rPr>
          <w:rFonts w:ascii="Times New Roman" w:hAnsi="Times New Roman" w:cs="Times New Roman"/>
        </w:rPr>
        <w:t xml:space="preserve">slowly </w:t>
      </w:r>
      <w:r w:rsidR="00C33482" w:rsidRPr="000D5ECF">
        <w:rPr>
          <w:rFonts w:ascii="Times New Roman" w:hAnsi="Times New Roman" w:cs="Times New Roman"/>
        </w:rPr>
        <w:t xml:space="preserve">whittle </w:t>
      </w:r>
      <w:r w:rsidR="008F5BD8">
        <w:rPr>
          <w:rFonts w:ascii="Times New Roman" w:hAnsi="Times New Roman" w:cs="Times New Roman"/>
        </w:rPr>
        <w:t>you away. I want to tell them m</w:t>
      </w:r>
      <w:r w:rsidR="005578E6" w:rsidRPr="000D5ECF">
        <w:rPr>
          <w:rFonts w:ascii="Times New Roman" w:hAnsi="Times New Roman" w:cs="Times New Roman"/>
        </w:rPr>
        <w:t>y experiences</w:t>
      </w:r>
      <w:r w:rsidR="001D063A" w:rsidRPr="000D5ECF">
        <w:rPr>
          <w:rFonts w:ascii="Times New Roman" w:hAnsi="Times New Roman" w:cs="Times New Roman"/>
        </w:rPr>
        <w:t xml:space="preserve"> have </w:t>
      </w:r>
      <w:r w:rsidR="00C33482" w:rsidRPr="000D5ECF">
        <w:rPr>
          <w:rFonts w:ascii="Times New Roman" w:hAnsi="Times New Roman" w:cs="Times New Roman"/>
        </w:rPr>
        <w:t>whittled me away</w:t>
      </w:r>
      <w:r w:rsidR="001D063A" w:rsidRPr="000D5ECF">
        <w:rPr>
          <w:rFonts w:ascii="Times New Roman" w:hAnsi="Times New Roman" w:cs="Times New Roman"/>
        </w:rPr>
        <w:t xml:space="preserve"> </w:t>
      </w:r>
      <w:r w:rsidR="00D42439" w:rsidRPr="000D5ECF">
        <w:rPr>
          <w:rFonts w:ascii="Times New Roman" w:hAnsi="Times New Roman" w:cs="Times New Roman"/>
        </w:rPr>
        <w:t>to reveal my true form</w:t>
      </w:r>
      <w:r w:rsidR="00491FF6" w:rsidRPr="000D5ECF">
        <w:rPr>
          <w:rFonts w:ascii="Times New Roman" w:hAnsi="Times New Roman" w:cs="Times New Roman"/>
        </w:rPr>
        <w:t xml:space="preserve">. </w:t>
      </w:r>
      <w:r w:rsidR="00AE0B8D" w:rsidRPr="000D5ECF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>y</w:t>
      </w:r>
      <w:r w:rsidR="00746ED9" w:rsidRPr="000D5ECF">
        <w:rPr>
          <w:rFonts w:ascii="Times New Roman" w:hAnsi="Times New Roman" w:cs="Times New Roman"/>
        </w:rPr>
        <w:t xml:space="preserve"> </w:t>
      </w:r>
      <w:r w:rsidR="00A04741" w:rsidRPr="000D5ECF">
        <w:rPr>
          <w:rFonts w:ascii="Times New Roman" w:hAnsi="Times New Roman" w:cs="Times New Roman"/>
        </w:rPr>
        <w:t>disappear</w:t>
      </w:r>
      <w:r w:rsidR="001D26FD" w:rsidRPr="000D5ECF">
        <w:rPr>
          <w:rFonts w:ascii="Times New Roman" w:hAnsi="Times New Roman" w:cs="Times New Roman"/>
        </w:rPr>
        <w:t xml:space="preserve"> in a flash</w:t>
      </w:r>
      <w:r w:rsidR="00A04741" w:rsidRPr="000D5ECF">
        <w:rPr>
          <w:rFonts w:ascii="Times New Roman" w:hAnsi="Times New Roman" w:cs="Times New Roman"/>
        </w:rPr>
        <w:t xml:space="preserve"> </w:t>
      </w:r>
      <w:r w:rsidR="00A52071" w:rsidRPr="000D5ECF">
        <w:rPr>
          <w:rFonts w:ascii="Times New Roman" w:hAnsi="Times New Roman" w:cs="Times New Roman"/>
        </w:rPr>
        <w:t>as soon as</w:t>
      </w:r>
      <w:r w:rsidR="00A04741" w:rsidRPr="000D5ECF">
        <w:rPr>
          <w:rFonts w:ascii="Times New Roman" w:hAnsi="Times New Roman" w:cs="Times New Roman"/>
        </w:rPr>
        <w:t xml:space="preserve"> the bell ri</w:t>
      </w:r>
      <w:r>
        <w:rPr>
          <w:rFonts w:ascii="Times New Roman" w:hAnsi="Times New Roman" w:cs="Times New Roman"/>
        </w:rPr>
        <w:t>ngs, leaving me with an absence that echoes through the auditorium.</w:t>
      </w:r>
    </w:p>
    <w:p w14:paraId="33666ED1" w14:textId="7BB60823" w:rsidR="00F657E1" w:rsidRPr="000D5ECF" w:rsidRDefault="00F657E1" w:rsidP="00D23276">
      <w:pPr>
        <w:spacing w:line="480" w:lineRule="auto"/>
        <w:jc w:val="both"/>
        <w:rPr>
          <w:rFonts w:ascii="Times New Roman" w:hAnsi="Times New Roman" w:cs="Times New Roman"/>
        </w:rPr>
      </w:pPr>
    </w:p>
    <w:p w14:paraId="21ED4D29" w14:textId="2CDF3D9F" w:rsidR="00F657E1" w:rsidRPr="000D5ECF" w:rsidRDefault="00D81AD5" w:rsidP="00F657E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Calvin</w:t>
      </w:r>
      <w:r w:rsidR="00F657E1" w:rsidRPr="000D5ECF">
        <w:rPr>
          <w:rFonts w:ascii="Times New Roman" w:hAnsi="Times New Roman" w:cs="Times New Roman"/>
        </w:rPr>
        <w:t xml:space="preserve"> </w:t>
      </w:r>
      <w:r w:rsidR="002D039F" w:rsidRPr="000D5ECF">
        <w:rPr>
          <w:rFonts w:ascii="Times New Roman" w:hAnsi="Times New Roman" w:cs="Times New Roman"/>
        </w:rPr>
        <w:t xml:space="preserve">once </w:t>
      </w:r>
      <w:r w:rsidR="004E324E" w:rsidRPr="000D5ECF">
        <w:rPr>
          <w:rFonts w:ascii="Times New Roman" w:hAnsi="Times New Roman" w:cs="Times New Roman"/>
        </w:rPr>
        <w:t>fought</w:t>
      </w:r>
      <w:r w:rsidR="00F657E1" w:rsidRPr="000D5ECF">
        <w:rPr>
          <w:rFonts w:ascii="Times New Roman" w:hAnsi="Times New Roman" w:cs="Times New Roman"/>
        </w:rPr>
        <w:t xml:space="preserve"> Viet Cong soldiers in the jungles </w:t>
      </w:r>
      <w:r w:rsidR="005944DC" w:rsidRPr="000D5ECF">
        <w:rPr>
          <w:rFonts w:ascii="Times New Roman" w:hAnsi="Times New Roman" w:cs="Times New Roman"/>
        </w:rPr>
        <w:t>o</w:t>
      </w:r>
      <w:r w:rsidR="00151751" w:rsidRPr="000D5ECF">
        <w:rPr>
          <w:rFonts w:ascii="Times New Roman" w:hAnsi="Times New Roman" w:cs="Times New Roman"/>
        </w:rPr>
        <w:t>f Yunnan, the southernmost province of China bordering Vietnam</w:t>
      </w:r>
      <w:r w:rsidR="009F4066">
        <w:rPr>
          <w:rFonts w:ascii="Times New Roman" w:hAnsi="Times New Roman" w:cs="Times New Roman"/>
        </w:rPr>
        <w:t>. The</w:t>
      </w:r>
      <w:r w:rsidR="00915BDF" w:rsidRPr="000D5ECF">
        <w:rPr>
          <w:rFonts w:ascii="Times New Roman" w:hAnsi="Times New Roman" w:cs="Times New Roman"/>
        </w:rPr>
        <w:t xml:space="preserve"> villages</w:t>
      </w:r>
      <w:r w:rsidR="007B1C51" w:rsidRPr="000D5ECF">
        <w:rPr>
          <w:rFonts w:ascii="Times New Roman" w:hAnsi="Times New Roman" w:cs="Times New Roman"/>
        </w:rPr>
        <w:t xml:space="preserve"> </w:t>
      </w:r>
      <w:r w:rsidR="009F4066">
        <w:rPr>
          <w:rFonts w:ascii="Times New Roman" w:hAnsi="Times New Roman" w:cs="Times New Roman"/>
        </w:rPr>
        <w:t xml:space="preserve">were </w:t>
      </w:r>
      <w:r w:rsidR="008365D4">
        <w:rPr>
          <w:rFonts w:ascii="Times New Roman" w:hAnsi="Times New Roman" w:cs="Times New Roman"/>
        </w:rPr>
        <w:t>sparsely populated and isolated from one another, loosely</w:t>
      </w:r>
      <w:r w:rsidR="00915BDF" w:rsidRPr="000D5ECF">
        <w:rPr>
          <w:rFonts w:ascii="Times New Roman" w:hAnsi="Times New Roman" w:cs="Times New Roman"/>
        </w:rPr>
        <w:t xml:space="preserve"> sutured by the Tropic of Cancer</w:t>
      </w:r>
      <w:r w:rsidR="00F657E1" w:rsidRPr="000D5ECF">
        <w:rPr>
          <w:rFonts w:ascii="Times New Roman" w:hAnsi="Times New Roman" w:cs="Times New Roman"/>
        </w:rPr>
        <w:t xml:space="preserve">. On the wall of </w:t>
      </w:r>
      <w:r w:rsidR="00A7505C" w:rsidRPr="000D5ECF">
        <w:rPr>
          <w:rFonts w:ascii="Times New Roman" w:hAnsi="Times New Roman" w:cs="Times New Roman"/>
        </w:rPr>
        <w:t xml:space="preserve">the </w:t>
      </w:r>
      <w:r w:rsidR="00F657E1" w:rsidRPr="000D5ECF">
        <w:rPr>
          <w:rFonts w:ascii="Times New Roman" w:hAnsi="Times New Roman" w:cs="Times New Roman"/>
        </w:rPr>
        <w:t xml:space="preserve">bar where </w:t>
      </w:r>
      <w:r w:rsidR="007173FB" w:rsidRPr="000D5ECF">
        <w:rPr>
          <w:rFonts w:ascii="Times New Roman" w:hAnsi="Times New Roman" w:cs="Times New Roman"/>
        </w:rPr>
        <w:t xml:space="preserve">my friend </w:t>
      </w:r>
      <w:r w:rsidR="00F657E1" w:rsidRPr="000D5ECF">
        <w:rPr>
          <w:rFonts w:ascii="Times New Roman" w:hAnsi="Times New Roman" w:cs="Times New Roman"/>
        </w:rPr>
        <w:t>Winona works</w:t>
      </w:r>
      <w:r w:rsidR="00E37CB2" w:rsidRPr="000D5ECF">
        <w:rPr>
          <w:rFonts w:ascii="Times New Roman" w:hAnsi="Times New Roman" w:cs="Times New Roman"/>
        </w:rPr>
        <w:t xml:space="preserve"> </w:t>
      </w:r>
      <w:r w:rsidR="00F657E1" w:rsidRPr="000D5ECF">
        <w:rPr>
          <w:rFonts w:ascii="Times New Roman" w:hAnsi="Times New Roman" w:cs="Times New Roman"/>
        </w:rPr>
        <w:t xml:space="preserve">is a placard printed with the names of </w:t>
      </w:r>
      <w:r w:rsidR="00F67868">
        <w:rPr>
          <w:rFonts w:ascii="Times New Roman" w:hAnsi="Times New Roman" w:cs="Times New Roman"/>
        </w:rPr>
        <w:t xml:space="preserve">the </w:t>
      </w:r>
      <w:r w:rsidR="00F657E1" w:rsidRPr="000D5ECF">
        <w:rPr>
          <w:rFonts w:ascii="Times New Roman" w:hAnsi="Times New Roman" w:cs="Times New Roman"/>
        </w:rPr>
        <w:t>regulars</w:t>
      </w:r>
      <w:r w:rsidR="008365D4">
        <w:rPr>
          <w:rFonts w:ascii="Times New Roman" w:hAnsi="Times New Roman" w:cs="Times New Roman"/>
        </w:rPr>
        <w:t xml:space="preserve"> </w:t>
      </w:r>
      <w:r w:rsidR="00F67868">
        <w:rPr>
          <w:rFonts w:ascii="Times New Roman" w:hAnsi="Times New Roman" w:cs="Times New Roman"/>
        </w:rPr>
        <w:t>who served in the armed forces</w:t>
      </w:r>
      <w:r w:rsidR="00F657E1" w:rsidRPr="000D5ECF">
        <w:rPr>
          <w:rFonts w:ascii="Times New Roman" w:hAnsi="Times New Roman" w:cs="Times New Roman"/>
        </w:rPr>
        <w:t xml:space="preserve">. It says, </w:t>
      </w:r>
      <w:r w:rsidR="00F657E1" w:rsidRPr="000D5ECF">
        <w:rPr>
          <w:rFonts w:ascii="Times New Roman" w:hAnsi="Times New Roman" w:cs="Times New Roman"/>
          <w:i/>
          <w:iCs/>
        </w:rPr>
        <w:t>thank you for your service,</w:t>
      </w:r>
      <w:r w:rsidR="00F657E1" w:rsidRPr="000D5ECF">
        <w:rPr>
          <w:rFonts w:ascii="Times New Roman" w:hAnsi="Times New Roman" w:cs="Times New Roman"/>
        </w:rPr>
        <w:t xml:space="preserve"> which is also what Winona says</w:t>
      </w:r>
      <w:r w:rsidR="007617C0" w:rsidRPr="000D5ECF">
        <w:rPr>
          <w:rFonts w:ascii="Times New Roman" w:hAnsi="Times New Roman" w:cs="Times New Roman"/>
        </w:rPr>
        <w:t xml:space="preserve"> to me</w:t>
      </w:r>
      <w:r w:rsidR="00F657E1" w:rsidRPr="000D5ECF">
        <w:rPr>
          <w:rFonts w:ascii="Times New Roman" w:hAnsi="Times New Roman" w:cs="Times New Roman"/>
        </w:rPr>
        <w:t xml:space="preserve"> when I dip into my life savings to override Metallica on the jukebox. </w:t>
      </w:r>
    </w:p>
    <w:p w14:paraId="27B5DF15" w14:textId="4947E4D8" w:rsidR="00F657E1" w:rsidRPr="000D5ECF" w:rsidRDefault="00D81AD5" w:rsidP="00F657E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Calvin</w:t>
      </w:r>
      <w:r w:rsidR="00F657E1" w:rsidRPr="000D5ECF">
        <w:rPr>
          <w:rFonts w:ascii="Times New Roman" w:hAnsi="Times New Roman" w:cs="Times New Roman"/>
        </w:rPr>
        <w:t xml:space="preserve">’s name is printed next to his testimony. </w:t>
      </w:r>
      <w:r w:rsidR="00F67868">
        <w:rPr>
          <w:rFonts w:ascii="Times New Roman" w:hAnsi="Times New Roman" w:cs="Times New Roman"/>
        </w:rPr>
        <w:t>He</w:t>
      </w:r>
      <w:r w:rsidR="00F657E1" w:rsidRPr="000D5ECF">
        <w:rPr>
          <w:rFonts w:ascii="Times New Roman" w:hAnsi="Times New Roman" w:cs="Times New Roman"/>
        </w:rPr>
        <w:t xml:space="preserve"> bled out for two </w:t>
      </w:r>
      <w:r w:rsidR="00DB7501" w:rsidRPr="000D5ECF">
        <w:rPr>
          <w:rFonts w:ascii="Times New Roman" w:hAnsi="Times New Roman" w:cs="Times New Roman"/>
        </w:rPr>
        <w:t>hour</w:t>
      </w:r>
      <w:r w:rsidR="00F657E1" w:rsidRPr="000D5ECF">
        <w:rPr>
          <w:rFonts w:ascii="Times New Roman" w:hAnsi="Times New Roman" w:cs="Times New Roman"/>
        </w:rPr>
        <w:t>s</w:t>
      </w:r>
      <w:r w:rsidR="00F67868">
        <w:rPr>
          <w:rFonts w:ascii="Times New Roman" w:hAnsi="Times New Roman" w:cs="Times New Roman"/>
        </w:rPr>
        <w:t xml:space="preserve"> after</w:t>
      </w:r>
      <w:r w:rsidR="00F657E1" w:rsidRPr="000D5ECF">
        <w:rPr>
          <w:rFonts w:ascii="Times New Roman" w:hAnsi="Times New Roman" w:cs="Times New Roman"/>
        </w:rPr>
        <w:t xml:space="preserve"> </w:t>
      </w:r>
      <w:r w:rsidR="00076A42" w:rsidRPr="000D5ECF">
        <w:rPr>
          <w:rFonts w:ascii="Times New Roman" w:hAnsi="Times New Roman" w:cs="Times New Roman"/>
        </w:rPr>
        <w:t>barefoot</w:t>
      </w:r>
      <w:r w:rsidR="007062EC" w:rsidRPr="000D5ECF">
        <w:rPr>
          <w:rFonts w:ascii="Times New Roman" w:hAnsi="Times New Roman" w:cs="Times New Roman"/>
        </w:rPr>
        <w:t xml:space="preserve"> </w:t>
      </w:r>
      <w:r w:rsidR="007A37D3" w:rsidRPr="000D5ECF">
        <w:rPr>
          <w:rFonts w:ascii="Times New Roman" w:hAnsi="Times New Roman" w:cs="Times New Roman"/>
        </w:rPr>
        <w:t xml:space="preserve">Yunannese </w:t>
      </w:r>
      <w:r w:rsidR="00887F1E" w:rsidRPr="000D5ECF">
        <w:rPr>
          <w:rFonts w:ascii="Times New Roman" w:hAnsi="Times New Roman" w:cs="Times New Roman"/>
        </w:rPr>
        <w:t xml:space="preserve">woman </w:t>
      </w:r>
      <w:r w:rsidR="007617C0" w:rsidRPr="000D5ECF">
        <w:rPr>
          <w:rFonts w:ascii="Times New Roman" w:hAnsi="Times New Roman" w:cs="Times New Roman"/>
        </w:rPr>
        <w:t>shot him with</w:t>
      </w:r>
      <w:r w:rsidR="00076A42" w:rsidRPr="000D5ECF">
        <w:rPr>
          <w:rFonts w:ascii="Times New Roman" w:hAnsi="Times New Roman" w:cs="Times New Roman"/>
        </w:rPr>
        <w:t xml:space="preserve"> a</w:t>
      </w:r>
      <w:r w:rsidR="00F13E59" w:rsidRPr="000D5ECF">
        <w:rPr>
          <w:rFonts w:ascii="Times New Roman" w:hAnsi="Times New Roman" w:cs="Times New Roman"/>
        </w:rPr>
        <w:t xml:space="preserve"> </w:t>
      </w:r>
      <w:r w:rsidR="00076A42" w:rsidRPr="000D5ECF">
        <w:rPr>
          <w:rFonts w:ascii="Times New Roman" w:hAnsi="Times New Roman" w:cs="Times New Roman"/>
        </w:rPr>
        <w:t xml:space="preserve">gun </w:t>
      </w:r>
      <w:r w:rsidR="004F51C8" w:rsidRPr="000D5ECF">
        <w:rPr>
          <w:rFonts w:ascii="Times New Roman" w:hAnsi="Times New Roman" w:cs="Times New Roman"/>
        </w:rPr>
        <w:t xml:space="preserve">made </w:t>
      </w:r>
      <w:r w:rsidR="00076A42" w:rsidRPr="000D5ECF">
        <w:rPr>
          <w:rFonts w:ascii="Times New Roman" w:hAnsi="Times New Roman" w:cs="Times New Roman"/>
        </w:rPr>
        <w:t>of galvanized pipes</w:t>
      </w:r>
      <w:r w:rsidR="00F1232E" w:rsidRPr="000D5ECF">
        <w:rPr>
          <w:rFonts w:ascii="Times New Roman" w:hAnsi="Times New Roman" w:cs="Times New Roman"/>
        </w:rPr>
        <w:t xml:space="preserve">. </w:t>
      </w:r>
      <w:r w:rsidR="00256346" w:rsidRPr="000D5ECF">
        <w:rPr>
          <w:rFonts w:ascii="Times New Roman" w:hAnsi="Times New Roman" w:cs="Times New Roman"/>
        </w:rPr>
        <w:t>After t</w:t>
      </w:r>
      <w:r w:rsidR="00B21C73" w:rsidRPr="000D5ECF">
        <w:rPr>
          <w:rFonts w:ascii="Times New Roman" w:hAnsi="Times New Roman" w:cs="Times New Roman"/>
        </w:rPr>
        <w:t>he</w:t>
      </w:r>
      <w:r w:rsidR="00F1232E" w:rsidRPr="000D5ECF">
        <w:rPr>
          <w:rFonts w:ascii="Times New Roman" w:hAnsi="Times New Roman" w:cs="Times New Roman"/>
        </w:rPr>
        <w:t xml:space="preserve"> </w:t>
      </w:r>
      <w:r w:rsidR="00F657E1" w:rsidRPr="000D5ECF">
        <w:rPr>
          <w:rFonts w:ascii="Times New Roman" w:hAnsi="Times New Roman" w:cs="Times New Roman"/>
        </w:rPr>
        <w:t>medic</w:t>
      </w:r>
      <w:r w:rsidR="00B21C73" w:rsidRPr="000D5ECF">
        <w:rPr>
          <w:rFonts w:ascii="Times New Roman" w:hAnsi="Times New Roman" w:cs="Times New Roman"/>
        </w:rPr>
        <w:t>s</w:t>
      </w:r>
      <w:r w:rsidR="00F657E1" w:rsidRPr="000D5ECF">
        <w:rPr>
          <w:rFonts w:ascii="Times New Roman" w:hAnsi="Times New Roman" w:cs="Times New Roman"/>
        </w:rPr>
        <w:t xml:space="preserve"> </w:t>
      </w:r>
      <w:r w:rsidR="006E3D06" w:rsidRPr="000D5ECF">
        <w:rPr>
          <w:rFonts w:ascii="Times New Roman" w:hAnsi="Times New Roman" w:cs="Times New Roman"/>
        </w:rPr>
        <w:t xml:space="preserve">dragged </w:t>
      </w:r>
      <w:r>
        <w:rPr>
          <w:rFonts w:ascii="Times New Roman" w:hAnsi="Times New Roman" w:cs="Times New Roman"/>
        </w:rPr>
        <w:t>Calvin</w:t>
      </w:r>
      <w:r w:rsidR="00F657E1" w:rsidRPr="000D5ECF">
        <w:rPr>
          <w:rFonts w:ascii="Times New Roman" w:hAnsi="Times New Roman" w:cs="Times New Roman"/>
        </w:rPr>
        <w:t xml:space="preserve"> under the canopy of a</w:t>
      </w:r>
      <w:r w:rsidR="00F67868">
        <w:rPr>
          <w:rFonts w:ascii="Times New Roman" w:hAnsi="Times New Roman" w:cs="Times New Roman"/>
        </w:rPr>
        <w:t xml:space="preserve"> lush</w:t>
      </w:r>
      <w:r w:rsidR="00F657E1" w:rsidRPr="000D5ECF">
        <w:rPr>
          <w:rFonts w:ascii="Times New Roman" w:hAnsi="Times New Roman" w:cs="Times New Roman"/>
        </w:rPr>
        <w:t xml:space="preserve"> banyan tree</w:t>
      </w:r>
      <w:r w:rsidR="00256346" w:rsidRPr="000D5ECF">
        <w:rPr>
          <w:rFonts w:ascii="Times New Roman" w:hAnsi="Times New Roman" w:cs="Times New Roman"/>
        </w:rPr>
        <w:t>, t</w:t>
      </w:r>
      <w:r w:rsidR="00B21C73" w:rsidRPr="000D5ECF">
        <w:rPr>
          <w:rFonts w:ascii="Times New Roman" w:hAnsi="Times New Roman" w:cs="Times New Roman"/>
        </w:rPr>
        <w:t>hey</w:t>
      </w:r>
      <w:r w:rsidR="00F657E1" w:rsidRPr="000D5ECF">
        <w:rPr>
          <w:rFonts w:ascii="Times New Roman" w:hAnsi="Times New Roman" w:cs="Times New Roman"/>
        </w:rPr>
        <w:t xml:space="preserve"> said they couldn’t spare the light to clean him</w:t>
      </w:r>
      <w:r w:rsidR="007E3BD2" w:rsidRPr="000D5ECF">
        <w:rPr>
          <w:rFonts w:ascii="Times New Roman" w:hAnsi="Times New Roman" w:cs="Times New Roman"/>
        </w:rPr>
        <w:t>,</w:t>
      </w:r>
      <w:r w:rsidR="00F657E1" w:rsidRPr="000D5ECF">
        <w:rPr>
          <w:rFonts w:ascii="Times New Roman" w:hAnsi="Times New Roman" w:cs="Times New Roman"/>
        </w:rPr>
        <w:t xml:space="preserve"> so </w:t>
      </w:r>
      <w:r w:rsidR="00B21C73" w:rsidRPr="000D5ECF">
        <w:rPr>
          <w:rFonts w:ascii="Times New Roman" w:hAnsi="Times New Roman" w:cs="Times New Roman"/>
        </w:rPr>
        <w:t>they</w:t>
      </w:r>
      <w:r w:rsidR="00F657E1" w:rsidRPr="000D5ECF">
        <w:rPr>
          <w:rFonts w:ascii="Times New Roman" w:hAnsi="Times New Roman" w:cs="Times New Roman"/>
        </w:rPr>
        <w:t xml:space="preserve"> bound his wounds with tourniquets and gave him a shot of morphine</w:t>
      </w:r>
      <w:r w:rsidR="00415B3C" w:rsidRPr="000D5ECF">
        <w:rPr>
          <w:rFonts w:ascii="Times New Roman" w:hAnsi="Times New Roman" w:cs="Times New Roman"/>
        </w:rPr>
        <w:t xml:space="preserve">. </w:t>
      </w:r>
      <w:r w:rsidR="009F4066">
        <w:rPr>
          <w:rFonts w:ascii="Times New Roman" w:hAnsi="Times New Roman" w:cs="Times New Roman"/>
        </w:rPr>
        <w:t>H</w:t>
      </w:r>
      <w:r w:rsidR="00415B3C" w:rsidRPr="000D5ECF">
        <w:rPr>
          <w:rFonts w:ascii="Times New Roman" w:hAnsi="Times New Roman" w:cs="Times New Roman"/>
        </w:rPr>
        <w:t xml:space="preserve">e woke </w:t>
      </w:r>
      <w:r w:rsidR="00BA4DBA">
        <w:rPr>
          <w:rFonts w:ascii="Times New Roman" w:hAnsi="Times New Roman" w:cs="Times New Roman"/>
        </w:rPr>
        <w:t xml:space="preserve">up </w:t>
      </w:r>
      <w:r w:rsidR="00415B3C" w:rsidRPr="000D5ECF">
        <w:rPr>
          <w:rFonts w:ascii="Times New Roman" w:hAnsi="Times New Roman" w:cs="Times New Roman"/>
        </w:rPr>
        <w:t>in Saigon</w:t>
      </w:r>
      <w:r w:rsidR="009F4066">
        <w:rPr>
          <w:rFonts w:ascii="Times New Roman" w:hAnsi="Times New Roman" w:cs="Times New Roman"/>
        </w:rPr>
        <w:t xml:space="preserve"> with</w:t>
      </w:r>
      <w:r w:rsidR="007E3BD2" w:rsidRPr="000D5ECF">
        <w:rPr>
          <w:rFonts w:ascii="Times New Roman" w:hAnsi="Times New Roman" w:cs="Times New Roman"/>
        </w:rPr>
        <w:t xml:space="preserve"> </w:t>
      </w:r>
      <w:r w:rsidR="00F67868">
        <w:rPr>
          <w:rFonts w:ascii="Times New Roman" w:hAnsi="Times New Roman" w:cs="Times New Roman"/>
        </w:rPr>
        <w:t xml:space="preserve">seven </w:t>
      </w:r>
      <w:r w:rsidR="007E3BD2" w:rsidRPr="000D5ECF">
        <w:rPr>
          <w:rFonts w:ascii="Times New Roman" w:hAnsi="Times New Roman" w:cs="Times New Roman"/>
        </w:rPr>
        <w:t xml:space="preserve">stitches where the bullet had grazed his arm. </w:t>
      </w:r>
    </w:p>
    <w:p w14:paraId="263A8183" w14:textId="0D077949" w:rsidR="00F6299C" w:rsidRPr="000D5ECF" w:rsidRDefault="00F657E1" w:rsidP="00224F7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lastRenderedPageBreak/>
        <w:t>I don’t know if this</w:t>
      </w:r>
      <w:r w:rsidR="00415B3C" w:rsidRPr="000D5ECF">
        <w:rPr>
          <w:rFonts w:ascii="Times New Roman" w:hAnsi="Times New Roman" w:cs="Times New Roman"/>
        </w:rPr>
        <w:t xml:space="preserve"> story</w:t>
      </w:r>
      <w:r w:rsidRPr="000D5ECF">
        <w:rPr>
          <w:rFonts w:ascii="Times New Roman" w:hAnsi="Times New Roman" w:cs="Times New Roman"/>
        </w:rPr>
        <w:t xml:space="preserve"> is true. You can’t </w:t>
      </w:r>
      <w:r w:rsidR="00C001D2" w:rsidRPr="000D5ECF">
        <w:rPr>
          <w:rFonts w:ascii="Times New Roman" w:hAnsi="Times New Roman" w:cs="Times New Roman"/>
        </w:rPr>
        <w:t xml:space="preserve">tell the difference between </w:t>
      </w:r>
      <w:r w:rsidRPr="000D5ECF">
        <w:rPr>
          <w:rFonts w:ascii="Times New Roman" w:hAnsi="Times New Roman" w:cs="Times New Roman"/>
        </w:rPr>
        <w:t xml:space="preserve">truth </w:t>
      </w:r>
      <w:r w:rsidR="00C001D2" w:rsidRPr="000D5ECF">
        <w:rPr>
          <w:rFonts w:ascii="Times New Roman" w:hAnsi="Times New Roman" w:cs="Times New Roman"/>
        </w:rPr>
        <w:t xml:space="preserve">and </w:t>
      </w:r>
      <w:r w:rsidRPr="000D5ECF">
        <w:rPr>
          <w:rFonts w:ascii="Times New Roman" w:hAnsi="Times New Roman" w:cs="Times New Roman"/>
        </w:rPr>
        <w:t>kitsch in this place</w:t>
      </w:r>
      <w:r w:rsidR="002063ED" w:rsidRPr="000D5ECF">
        <w:rPr>
          <w:rFonts w:ascii="Times New Roman" w:hAnsi="Times New Roman" w:cs="Times New Roman"/>
        </w:rPr>
        <w:t>, but n</w:t>
      </w:r>
      <w:r w:rsidR="006E0C94" w:rsidRPr="000D5ECF">
        <w:rPr>
          <w:rFonts w:ascii="Times New Roman" w:hAnsi="Times New Roman" w:cs="Times New Roman"/>
        </w:rPr>
        <w:t>ow</w:t>
      </w:r>
      <w:r w:rsidR="00224F79" w:rsidRPr="000D5ECF">
        <w:rPr>
          <w:rFonts w:ascii="Times New Roman" w:hAnsi="Times New Roman" w:cs="Times New Roman"/>
        </w:rPr>
        <w:t xml:space="preserve"> I </w:t>
      </w:r>
      <w:r w:rsidR="009F4066">
        <w:rPr>
          <w:rFonts w:ascii="Times New Roman" w:hAnsi="Times New Roman" w:cs="Times New Roman"/>
        </w:rPr>
        <w:t>picture</w:t>
      </w:r>
      <w:r w:rsidR="00224F79" w:rsidRPr="000D5ECF">
        <w:rPr>
          <w:rFonts w:ascii="Times New Roman" w:hAnsi="Times New Roman" w:cs="Times New Roman"/>
        </w:rPr>
        <w:t xml:space="preserve"> </w:t>
      </w:r>
      <w:r w:rsidR="00D81AD5">
        <w:rPr>
          <w:rFonts w:ascii="Times New Roman" w:hAnsi="Times New Roman" w:cs="Times New Roman"/>
        </w:rPr>
        <w:t>Calvin</w:t>
      </w:r>
      <w:r w:rsidR="007A37D3" w:rsidRPr="000D5ECF">
        <w:rPr>
          <w:rFonts w:ascii="Times New Roman" w:hAnsi="Times New Roman" w:cs="Times New Roman"/>
        </w:rPr>
        <w:t xml:space="preserve"> </w:t>
      </w:r>
      <w:r w:rsidR="00415B3C" w:rsidRPr="000D5ECF">
        <w:rPr>
          <w:rFonts w:ascii="Times New Roman" w:hAnsi="Times New Roman" w:cs="Times New Roman"/>
        </w:rPr>
        <w:t>bleeding</w:t>
      </w:r>
      <w:r w:rsidR="007A37D3" w:rsidRPr="000D5ECF">
        <w:rPr>
          <w:rFonts w:ascii="Times New Roman" w:hAnsi="Times New Roman" w:cs="Times New Roman"/>
        </w:rPr>
        <w:t xml:space="preserve"> on the</w:t>
      </w:r>
      <w:r w:rsidR="00224F79" w:rsidRPr="000D5ECF">
        <w:rPr>
          <w:rFonts w:ascii="Times New Roman" w:hAnsi="Times New Roman" w:cs="Times New Roman"/>
        </w:rPr>
        <w:t xml:space="preserve"> jungle floor when</w:t>
      </w:r>
      <w:r w:rsidR="00415B3C" w:rsidRPr="000D5ECF">
        <w:rPr>
          <w:rFonts w:ascii="Times New Roman" w:hAnsi="Times New Roman" w:cs="Times New Roman"/>
        </w:rPr>
        <w:t>ever</w:t>
      </w:r>
      <w:r w:rsidR="00224F79" w:rsidRPr="000D5ECF">
        <w:rPr>
          <w:rFonts w:ascii="Times New Roman" w:hAnsi="Times New Roman" w:cs="Times New Roman"/>
        </w:rPr>
        <w:t xml:space="preserve"> I see him</w:t>
      </w:r>
      <w:r w:rsidR="0025093D" w:rsidRPr="000D5ECF">
        <w:rPr>
          <w:rFonts w:ascii="Times New Roman" w:hAnsi="Times New Roman" w:cs="Times New Roman"/>
        </w:rPr>
        <w:t xml:space="preserve"> around town</w:t>
      </w:r>
      <w:r w:rsidR="00224F79" w:rsidRPr="000D5ECF">
        <w:rPr>
          <w:rFonts w:ascii="Times New Roman" w:hAnsi="Times New Roman" w:cs="Times New Roman"/>
        </w:rPr>
        <w:t>. I see him at the Grocery Outlet trying to win the lottery, at the drive-in burger shack wielding a stack of</w:t>
      </w:r>
      <w:r w:rsidR="00AD35EC" w:rsidRPr="000D5ECF">
        <w:rPr>
          <w:rFonts w:ascii="Times New Roman" w:hAnsi="Times New Roman" w:cs="Times New Roman"/>
        </w:rPr>
        <w:t xml:space="preserve"> expired</w:t>
      </w:r>
      <w:r w:rsidR="00224F79" w:rsidRPr="000D5ECF">
        <w:rPr>
          <w:rFonts w:ascii="Times New Roman" w:hAnsi="Times New Roman" w:cs="Times New Roman"/>
        </w:rPr>
        <w:t xml:space="preserve"> coupons,</w:t>
      </w:r>
      <w:r w:rsidR="00650633" w:rsidRPr="000D5ECF">
        <w:rPr>
          <w:rFonts w:ascii="Times New Roman" w:hAnsi="Times New Roman" w:cs="Times New Roman"/>
        </w:rPr>
        <w:t xml:space="preserve"> </w:t>
      </w:r>
      <w:r w:rsidR="00224F79" w:rsidRPr="000D5ECF">
        <w:rPr>
          <w:rFonts w:ascii="Times New Roman" w:hAnsi="Times New Roman" w:cs="Times New Roman"/>
        </w:rPr>
        <w:t xml:space="preserve">at the YMCA getting his flirt on. </w:t>
      </w:r>
    </w:p>
    <w:p w14:paraId="0B7BA168" w14:textId="5B4D85AC" w:rsidR="00F6299C" w:rsidRPr="000D5ECF" w:rsidRDefault="00F6299C" w:rsidP="00F6299C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What does that </w:t>
      </w:r>
      <w:r w:rsidR="002F6520" w:rsidRPr="000D5ECF">
        <w:rPr>
          <w:rFonts w:ascii="Times New Roman" w:hAnsi="Times New Roman" w:cs="Times New Roman"/>
        </w:rPr>
        <w:t xml:space="preserve">word </w:t>
      </w:r>
      <w:r w:rsidRPr="000D5ECF">
        <w:rPr>
          <w:rFonts w:ascii="Times New Roman" w:hAnsi="Times New Roman" w:cs="Times New Roman"/>
        </w:rPr>
        <w:t>mean, kitsch? Winona asks</w:t>
      </w:r>
      <w:r w:rsidR="007A37D3" w:rsidRPr="000D5ECF">
        <w:rPr>
          <w:rFonts w:ascii="Times New Roman" w:hAnsi="Times New Roman" w:cs="Times New Roman"/>
        </w:rPr>
        <w:t>, puckering her lips around the vowel.</w:t>
      </w:r>
    </w:p>
    <w:p w14:paraId="2C06FBDA" w14:textId="4B25FF6F" w:rsidR="00AD35EC" w:rsidRPr="000D5ECF" w:rsidRDefault="00AD35EC" w:rsidP="00F6299C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I</w:t>
      </w:r>
      <w:r w:rsidR="004635C6" w:rsidRPr="000D5ECF">
        <w:rPr>
          <w:rFonts w:ascii="Times New Roman" w:hAnsi="Times New Roman" w:cs="Times New Roman"/>
        </w:rPr>
        <w:t xml:space="preserve"> guzzle</w:t>
      </w:r>
      <w:r w:rsidRPr="000D5ECF">
        <w:rPr>
          <w:rFonts w:ascii="Times New Roman" w:hAnsi="Times New Roman" w:cs="Times New Roman"/>
        </w:rPr>
        <w:t xml:space="preserve"> my shot of tequila before answering.</w:t>
      </w:r>
      <w:r w:rsidR="00440457" w:rsidRPr="000D5ECF">
        <w:rPr>
          <w:rFonts w:ascii="Times New Roman" w:hAnsi="Times New Roman" w:cs="Times New Roman"/>
        </w:rPr>
        <w:t xml:space="preserve"> I love</w:t>
      </w:r>
      <w:r w:rsidR="00835CEA" w:rsidRPr="000D5ECF">
        <w:rPr>
          <w:rFonts w:ascii="Times New Roman" w:hAnsi="Times New Roman" w:cs="Times New Roman"/>
        </w:rPr>
        <w:t xml:space="preserve"> </w:t>
      </w:r>
      <w:r w:rsidR="007E3BD2" w:rsidRPr="000D5ECF">
        <w:rPr>
          <w:rFonts w:ascii="Times New Roman" w:hAnsi="Times New Roman" w:cs="Times New Roman"/>
        </w:rPr>
        <w:t>when</w:t>
      </w:r>
      <w:r w:rsidR="0005311E" w:rsidRPr="000D5ECF">
        <w:rPr>
          <w:rFonts w:ascii="Times New Roman" w:hAnsi="Times New Roman" w:cs="Times New Roman"/>
        </w:rPr>
        <w:t xml:space="preserve"> Winona asks me for the meaning of a word.</w:t>
      </w:r>
    </w:p>
    <w:p w14:paraId="3FBA3D06" w14:textId="5E0BDF7D" w:rsidR="00B92196" w:rsidRPr="000D5ECF" w:rsidRDefault="00AD35EC" w:rsidP="00B9219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It’s w</w:t>
      </w:r>
      <w:r w:rsidR="00F6299C" w:rsidRPr="000D5ECF">
        <w:rPr>
          <w:rFonts w:ascii="Times New Roman" w:hAnsi="Times New Roman" w:cs="Times New Roman"/>
        </w:rPr>
        <w:t>hen something is overdetermined</w:t>
      </w:r>
      <w:r w:rsidR="007617C0" w:rsidRPr="000D5ECF">
        <w:rPr>
          <w:rFonts w:ascii="Times New Roman" w:hAnsi="Times New Roman" w:cs="Times New Roman"/>
        </w:rPr>
        <w:t xml:space="preserve"> in a way that</w:t>
      </w:r>
      <w:r w:rsidR="0095704D" w:rsidRPr="000D5ECF">
        <w:rPr>
          <w:rFonts w:ascii="Times New Roman" w:hAnsi="Times New Roman" w:cs="Times New Roman"/>
        </w:rPr>
        <w:t>’</w:t>
      </w:r>
      <w:r w:rsidR="0025093D" w:rsidRPr="000D5ECF">
        <w:rPr>
          <w:rFonts w:ascii="Times New Roman" w:hAnsi="Times New Roman" w:cs="Times New Roman"/>
        </w:rPr>
        <w:t>s</w:t>
      </w:r>
      <w:r w:rsidR="007B1C51" w:rsidRPr="000D5ECF">
        <w:rPr>
          <w:rFonts w:ascii="Times New Roman" w:hAnsi="Times New Roman" w:cs="Times New Roman"/>
        </w:rPr>
        <w:t>,</w:t>
      </w:r>
      <w:r w:rsidR="0095704D" w:rsidRPr="000D5ECF">
        <w:rPr>
          <w:rFonts w:ascii="Times New Roman" w:hAnsi="Times New Roman" w:cs="Times New Roman"/>
        </w:rPr>
        <w:t xml:space="preserve"> like,</w:t>
      </w:r>
      <w:r w:rsidR="007617C0" w:rsidRPr="000D5ECF">
        <w:rPr>
          <w:rFonts w:ascii="Times New Roman" w:hAnsi="Times New Roman" w:cs="Times New Roman"/>
        </w:rPr>
        <w:t xml:space="preserve"> </w:t>
      </w:r>
      <w:r w:rsidR="0025093D" w:rsidRPr="000D5ECF">
        <w:rPr>
          <w:rFonts w:ascii="Times New Roman" w:hAnsi="Times New Roman" w:cs="Times New Roman"/>
        </w:rPr>
        <w:t xml:space="preserve">cheap and </w:t>
      </w:r>
      <w:r w:rsidR="007617C0" w:rsidRPr="000D5ECF">
        <w:rPr>
          <w:rFonts w:ascii="Times New Roman" w:hAnsi="Times New Roman" w:cs="Times New Roman"/>
        </w:rPr>
        <w:t>gaudy.</w:t>
      </w:r>
    </w:p>
    <w:p w14:paraId="78A95ACB" w14:textId="582F1A94" w:rsidR="00D31C9F" w:rsidRPr="000D5ECF" w:rsidRDefault="00ED6A1B" w:rsidP="0005311E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She looks confused</w:t>
      </w:r>
      <w:r w:rsidR="009E6A40" w:rsidRPr="000D5ECF">
        <w:rPr>
          <w:rFonts w:ascii="Times New Roman" w:hAnsi="Times New Roman" w:cs="Times New Roman"/>
        </w:rPr>
        <w:t>.</w:t>
      </w:r>
      <w:r w:rsidR="002F6520" w:rsidRPr="000D5ECF">
        <w:rPr>
          <w:rFonts w:ascii="Times New Roman" w:hAnsi="Times New Roman" w:cs="Times New Roman"/>
        </w:rPr>
        <w:t xml:space="preserve"> I don’t know how else to explain it.</w:t>
      </w:r>
      <w:r w:rsidR="00F61802" w:rsidRPr="000D5ECF">
        <w:rPr>
          <w:rFonts w:ascii="Times New Roman" w:hAnsi="Times New Roman" w:cs="Times New Roman"/>
        </w:rPr>
        <w:t xml:space="preserve"> Winona wears</w:t>
      </w:r>
      <w:r w:rsidR="00EC74B9" w:rsidRPr="000D5ECF">
        <w:rPr>
          <w:rFonts w:ascii="Times New Roman" w:hAnsi="Times New Roman" w:cs="Times New Roman"/>
        </w:rPr>
        <w:t xml:space="preserve"> Hot Topic</w:t>
      </w:r>
      <w:r w:rsidR="009E6A40" w:rsidRPr="000D5ECF">
        <w:rPr>
          <w:rFonts w:ascii="Times New Roman" w:hAnsi="Times New Roman" w:cs="Times New Roman"/>
        </w:rPr>
        <w:t xml:space="preserve"> body chains </w:t>
      </w:r>
      <w:r w:rsidR="00F61802" w:rsidRPr="000D5ECF">
        <w:rPr>
          <w:rFonts w:ascii="Times New Roman" w:hAnsi="Times New Roman" w:cs="Times New Roman"/>
        </w:rPr>
        <w:t xml:space="preserve">and cuts out </w:t>
      </w:r>
      <w:r w:rsidR="007A37D3" w:rsidRPr="000D5ECF">
        <w:rPr>
          <w:rFonts w:ascii="Times New Roman" w:hAnsi="Times New Roman" w:cs="Times New Roman"/>
        </w:rPr>
        <w:t xml:space="preserve">the </w:t>
      </w:r>
      <w:r w:rsidR="00F61802" w:rsidRPr="000D5ECF">
        <w:rPr>
          <w:rFonts w:ascii="Times New Roman" w:hAnsi="Times New Roman" w:cs="Times New Roman"/>
        </w:rPr>
        <w:t>obituaries from the newspaper if they died in special ways</w:t>
      </w:r>
      <w:r w:rsidR="00886BB4" w:rsidRPr="000D5ECF">
        <w:rPr>
          <w:rFonts w:ascii="Times New Roman" w:hAnsi="Times New Roman" w:cs="Times New Roman"/>
        </w:rPr>
        <w:t>.</w:t>
      </w:r>
      <w:r w:rsidR="0025093D" w:rsidRPr="000D5ECF">
        <w:rPr>
          <w:rFonts w:ascii="Times New Roman" w:hAnsi="Times New Roman" w:cs="Times New Roman"/>
        </w:rPr>
        <w:t xml:space="preserve"> I</w:t>
      </w:r>
      <w:r w:rsidR="007E3BD2" w:rsidRPr="000D5ECF">
        <w:rPr>
          <w:rFonts w:ascii="Times New Roman" w:hAnsi="Times New Roman" w:cs="Times New Roman"/>
        </w:rPr>
        <w:t xml:space="preserve"> t</w:t>
      </w:r>
      <w:r w:rsidR="0025093D" w:rsidRPr="000D5ECF">
        <w:rPr>
          <w:rFonts w:ascii="Times New Roman" w:hAnsi="Times New Roman" w:cs="Times New Roman"/>
        </w:rPr>
        <w:t>hink that’s</w:t>
      </w:r>
      <w:r w:rsidR="007E3BD2" w:rsidRPr="000D5ECF">
        <w:rPr>
          <w:rFonts w:ascii="Times New Roman" w:hAnsi="Times New Roman" w:cs="Times New Roman"/>
        </w:rPr>
        <w:t xml:space="preserve"> kind of</w:t>
      </w:r>
      <w:r w:rsidR="00465362" w:rsidRPr="000D5ECF">
        <w:rPr>
          <w:rFonts w:ascii="Times New Roman" w:hAnsi="Times New Roman" w:cs="Times New Roman"/>
        </w:rPr>
        <w:t xml:space="preserve"> </w:t>
      </w:r>
      <w:r w:rsidR="004055C6" w:rsidRPr="000D5ECF">
        <w:rPr>
          <w:rFonts w:ascii="Times New Roman" w:hAnsi="Times New Roman" w:cs="Times New Roman"/>
        </w:rPr>
        <w:t>kitsch</w:t>
      </w:r>
      <w:r w:rsidR="0033608E" w:rsidRPr="000D5ECF">
        <w:rPr>
          <w:rFonts w:ascii="Times New Roman" w:hAnsi="Times New Roman" w:cs="Times New Roman"/>
        </w:rPr>
        <w:t xml:space="preserve">. </w:t>
      </w:r>
    </w:p>
    <w:p w14:paraId="493F927D" w14:textId="77CADEF1" w:rsidR="00B92196" w:rsidRPr="000D5ECF" w:rsidRDefault="002136A0" w:rsidP="007A37D3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 new</w:t>
      </w:r>
      <w:r w:rsidR="005F2D9F" w:rsidRPr="000D5ECF">
        <w:rPr>
          <w:rFonts w:ascii="Times New Roman" w:hAnsi="Times New Roman" w:cs="Times New Roman"/>
        </w:rPr>
        <w:t xml:space="preserve"> boyfriend </w:t>
      </w:r>
      <w:r>
        <w:rPr>
          <w:rFonts w:ascii="Times New Roman" w:hAnsi="Times New Roman" w:cs="Times New Roman"/>
        </w:rPr>
        <w:t xml:space="preserve">revs the engine as he pulls </w:t>
      </w:r>
      <w:r w:rsidR="00ED6A1B" w:rsidRPr="000D5ECF">
        <w:rPr>
          <w:rFonts w:ascii="Times New Roman" w:hAnsi="Times New Roman" w:cs="Times New Roman"/>
        </w:rPr>
        <w:t>in</w:t>
      </w:r>
      <w:r w:rsidR="000736C6" w:rsidRPr="000D5ECF">
        <w:rPr>
          <w:rFonts w:ascii="Times New Roman" w:hAnsi="Times New Roman" w:cs="Times New Roman"/>
        </w:rPr>
        <w:t>to</w:t>
      </w:r>
      <w:r w:rsidR="00ED6A1B" w:rsidRPr="000D5ECF">
        <w:rPr>
          <w:rFonts w:ascii="Times New Roman" w:hAnsi="Times New Roman" w:cs="Times New Roman"/>
        </w:rPr>
        <w:t xml:space="preserve"> the alleyway on his Suzuki. </w:t>
      </w:r>
    </w:p>
    <w:p w14:paraId="14F4C12A" w14:textId="5174E6FE" w:rsidR="007F12C6" w:rsidRPr="000D5ECF" w:rsidRDefault="00353972" w:rsidP="003539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Last call</w:t>
      </w:r>
      <w:r w:rsidR="007E3BD2" w:rsidRPr="000D5ECF">
        <w:rPr>
          <w:rFonts w:ascii="Times New Roman" w:hAnsi="Times New Roman" w:cs="Times New Roman"/>
        </w:rPr>
        <w:t>!</w:t>
      </w:r>
      <w:r w:rsidR="00766074" w:rsidRPr="000D5ECF">
        <w:rPr>
          <w:rFonts w:ascii="Times New Roman" w:hAnsi="Times New Roman" w:cs="Times New Roman"/>
        </w:rPr>
        <w:t xml:space="preserve"> she yells</w:t>
      </w:r>
      <w:r w:rsidR="001025E8" w:rsidRPr="000D5ECF">
        <w:rPr>
          <w:rFonts w:ascii="Times New Roman" w:hAnsi="Times New Roman" w:cs="Times New Roman"/>
        </w:rPr>
        <w:t>, even though I</w:t>
      </w:r>
      <w:r w:rsidR="00F13E59" w:rsidRPr="000D5ECF">
        <w:rPr>
          <w:rFonts w:ascii="Times New Roman" w:hAnsi="Times New Roman" w:cs="Times New Roman"/>
        </w:rPr>
        <w:t xml:space="preserve"> a</w:t>
      </w:r>
      <w:r w:rsidR="001025E8" w:rsidRPr="000D5ECF">
        <w:rPr>
          <w:rFonts w:ascii="Times New Roman" w:hAnsi="Times New Roman" w:cs="Times New Roman"/>
        </w:rPr>
        <w:t xml:space="preserve">m the only one there. </w:t>
      </w:r>
    </w:p>
    <w:p w14:paraId="50668911" w14:textId="08A526E6" w:rsidR="003E6231" w:rsidRPr="000D5ECF" w:rsidRDefault="003E6231" w:rsidP="001D23D3">
      <w:pPr>
        <w:spacing w:line="480" w:lineRule="auto"/>
        <w:jc w:val="both"/>
        <w:rPr>
          <w:rFonts w:ascii="Times New Roman" w:hAnsi="Times New Roman" w:cs="Times New Roman"/>
        </w:rPr>
      </w:pPr>
    </w:p>
    <w:p w14:paraId="6BDE2F7A" w14:textId="4A50230B" w:rsidR="00E37CB2" w:rsidRPr="000D5ECF" w:rsidRDefault="003E6231" w:rsidP="00E37CB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There are no</w:t>
      </w:r>
      <w:r w:rsidR="00172E7A" w:rsidRPr="000D5ECF">
        <w:rPr>
          <w:rFonts w:ascii="Times New Roman" w:hAnsi="Times New Roman" w:cs="Times New Roman"/>
        </w:rPr>
        <w:t xml:space="preserve"> sidewalks</w:t>
      </w:r>
      <w:r w:rsidR="00F126B8" w:rsidRPr="000D5ECF">
        <w:rPr>
          <w:rFonts w:ascii="Times New Roman" w:hAnsi="Times New Roman" w:cs="Times New Roman"/>
        </w:rPr>
        <w:t xml:space="preserve"> </w:t>
      </w:r>
      <w:r w:rsidR="002063ED" w:rsidRPr="000D5ECF">
        <w:rPr>
          <w:rFonts w:ascii="Times New Roman" w:hAnsi="Times New Roman" w:cs="Times New Roman"/>
        </w:rPr>
        <w:t>near</w:t>
      </w:r>
      <w:r w:rsidR="00F126B8" w:rsidRPr="000D5ECF">
        <w:rPr>
          <w:rFonts w:ascii="Times New Roman" w:hAnsi="Times New Roman" w:cs="Times New Roman"/>
        </w:rPr>
        <w:t xml:space="preserve"> me, so</w:t>
      </w:r>
      <w:r w:rsidRPr="000D5ECF">
        <w:rPr>
          <w:rFonts w:ascii="Times New Roman" w:hAnsi="Times New Roman" w:cs="Times New Roman"/>
        </w:rPr>
        <w:t xml:space="preserve"> I take</w:t>
      </w:r>
      <w:r w:rsidR="00F126B8" w:rsidRPr="000D5ECF">
        <w:rPr>
          <w:rFonts w:ascii="Times New Roman" w:hAnsi="Times New Roman" w:cs="Times New Roman"/>
        </w:rPr>
        <w:t xml:space="preserve"> my morning</w:t>
      </w:r>
      <w:r w:rsidRPr="000D5ECF">
        <w:rPr>
          <w:rFonts w:ascii="Times New Roman" w:hAnsi="Times New Roman" w:cs="Times New Roman"/>
        </w:rPr>
        <w:t xml:space="preserve"> walk around the fenced periphery of </w:t>
      </w:r>
      <w:r w:rsidR="00FE7AA0" w:rsidRPr="000D5ECF">
        <w:rPr>
          <w:rFonts w:ascii="Times New Roman" w:hAnsi="Times New Roman" w:cs="Times New Roman"/>
        </w:rPr>
        <w:t>a</w:t>
      </w:r>
      <w:r w:rsidR="00F9615B">
        <w:rPr>
          <w:rFonts w:ascii="Times New Roman" w:hAnsi="Times New Roman" w:cs="Times New Roman"/>
        </w:rPr>
        <w:t xml:space="preserve"> CubeSmart</w:t>
      </w:r>
      <w:r w:rsidRPr="000D5ECF">
        <w:rPr>
          <w:rFonts w:ascii="Times New Roman" w:hAnsi="Times New Roman" w:cs="Times New Roman"/>
        </w:rPr>
        <w:t xml:space="preserve"> storage compound</w:t>
      </w:r>
      <w:r w:rsidR="00E37CB2" w:rsidRPr="000D5ECF">
        <w:rPr>
          <w:rFonts w:ascii="Times New Roman" w:hAnsi="Times New Roman" w:cs="Times New Roman"/>
        </w:rPr>
        <w:t xml:space="preserve">. I </w:t>
      </w:r>
      <w:r w:rsidR="00CC4A96">
        <w:rPr>
          <w:rFonts w:ascii="Times New Roman" w:hAnsi="Times New Roman" w:cs="Times New Roman"/>
        </w:rPr>
        <w:t>pass by</w:t>
      </w:r>
      <w:r w:rsidR="00FE7AA0" w:rsidRPr="000D5ECF">
        <w:rPr>
          <w:rFonts w:ascii="Times New Roman" w:hAnsi="Times New Roman" w:cs="Times New Roman"/>
        </w:rPr>
        <w:t xml:space="preserve"> </w:t>
      </w:r>
      <w:r w:rsidR="00E37CB2" w:rsidRPr="000D5ECF">
        <w:rPr>
          <w:rFonts w:ascii="Times New Roman" w:hAnsi="Times New Roman" w:cs="Times New Roman"/>
        </w:rPr>
        <w:t xml:space="preserve">a crystal shop </w:t>
      </w:r>
      <w:r w:rsidR="009179D7">
        <w:rPr>
          <w:rFonts w:ascii="Times New Roman" w:hAnsi="Times New Roman" w:cs="Times New Roman"/>
        </w:rPr>
        <w:t xml:space="preserve">that sends out a weekly e-newsletter with </w:t>
      </w:r>
      <w:r w:rsidR="002136A0">
        <w:rPr>
          <w:rFonts w:ascii="Times New Roman" w:hAnsi="Times New Roman" w:cs="Times New Roman"/>
        </w:rPr>
        <w:t>new age a</w:t>
      </w:r>
      <w:r w:rsidR="009179D7">
        <w:rPr>
          <w:rFonts w:ascii="Times New Roman" w:hAnsi="Times New Roman" w:cs="Times New Roman"/>
        </w:rPr>
        <w:t>dvice such as ‘police your thoughts’ and ‘eliminate white foods</w:t>
      </w:r>
      <w:r w:rsidR="002136A0">
        <w:rPr>
          <w:rFonts w:ascii="Times New Roman" w:hAnsi="Times New Roman" w:cs="Times New Roman"/>
        </w:rPr>
        <w:t>,’ and then I walk past the pawn</w:t>
      </w:r>
      <w:r w:rsidR="005C698A" w:rsidRPr="000D5ECF">
        <w:rPr>
          <w:rFonts w:ascii="Times New Roman" w:hAnsi="Times New Roman" w:cs="Times New Roman"/>
        </w:rPr>
        <w:t xml:space="preserve"> shop where </w:t>
      </w:r>
      <w:r w:rsidR="007D294D">
        <w:rPr>
          <w:rFonts w:ascii="Times New Roman" w:hAnsi="Times New Roman" w:cs="Times New Roman"/>
        </w:rPr>
        <w:t>I got my</w:t>
      </w:r>
      <w:r w:rsidR="00B7118C" w:rsidRPr="000D5ECF">
        <w:rPr>
          <w:rFonts w:ascii="Times New Roman" w:hAnsi="Times New Roman" w:cs="Times New Roman"/>
        </w:rPr>
        <w:t xml:space="preserve"> </w:t>
      </w:r>
      <w:r w:rsidR="005C698A" w:rsidRPr="000D5ECF">
        <w:rPr>
          <w:rFonts w:ascii="Times New Roman" w:hAnsi="Times New Roman" w:cs="Times New Roman"/>
        </w:rPr>
        <w:t>initials engraved on a Zippo.</w:t>
      </w:r>
      <w:r w:rsidR="008951E4" w:rsidRPr="000D5ECF">
        <w:rPr>
          <w:rFonts w:ascii="Times New Roman" w:hAnsi="Times New Roman" w:cs="Times New Roman"/>
        </w:rPr>
        <w:t xml:space="preserve"> </w:t>
      </w:r>
      <w:r w:rsidR="006E0C94" w:rsidRPr="000D5ECF">
        <w:rPr>
          <w:rFonts w:ascii="Times New Roman" w:hAnsi="Times New Roman" w:cs="Times New Roman"/>
        </w:rPr>
        <w:t xml:space="preserve">A </w:t>
      </w:r>
      <w:r w:rsidR="008951E4" w:rsidRPr="000D5ECF">
        <w:rPr>
          <w:rFonts w:ascii="Times New Roman" w:hAnsi="Times New Roman" w:cs="Times New Roman"/>
        </w:rPr>
        <w:t xml:space="preserve">Dial-A-Devotion </w:t>
      </w:r>
      <w:r w:rsidR="003B69E4" w:rsidRPr="000D5ECF">
        <w:rPr>
          <w:rFonts w:ascii="Times New Roman" w:hAnsi="Times New Roman" w:cs="Times New Roman"/>
        </w:rPr>
        <w:t xml:space="preserve">billboard </w:t>
      </w:r>
      <w:r w:rsidR="002136A0">
        <w:rPr>
          <w:rFonts w:ascii="Times New Roman" w:hAnsi="Times New Roman" w:cs="Times New Roman"/>
        </w:rPr>
        <w:t>informs</w:t>
      </w:r>
      <w:r w:rsidR="007D294D">
        <w:rPr>
          <w:rFonts w:ascii="Times New Roman" w:hAnsi="Times New Roman" w:cs="Times New Roman"/>
        </w:rPr>
        <w:t xml:space="preserve"> me that life is short, but eternity isn’t</w:t>
      </w:r>
      <w:r w:rsidR="00CC4A96">
        <w:rPr>
          <w:rFonts w:ascii="Times New Roman" w:hAnsi="Times New Roman" w:cs="Times New Roman"/>
        </w:rPr>
        <w:t>, and a neon motel sign advertises</w:t>
      </w:r>
      <w:r w:rsidR="00F13E59" w:rsidRPr="000D5ECF">
        <w:rPr>
          <w:rFonts w:ascii="Times New Roman" w:hAnsi="Times New Roman" w:cs="Times New Roman"/>
        </w:rPr>
        <w:t xml:space="preserve"> </w:t>
      </w:r>
      <w:r w:rsidR="00CC4A96" w:rsidRPr="00CC4A96">
        <w:rPr>
          <w:rFonts w:ascii="Times New Roman" w:hAnsi="Times New Roman" w:cs="Times New Roman"/>
        </w:rPr>
        <w:t>a</w:t>
      </w:r>
      <w:r w:rsidR="00E37CB2" w:rsidRPr="00CC4A96">
        <w:rPr>
          <w:rFonts w:ascii="Times New Roman" w:hAnsi="Times New Roman" w:cs="Times New Roman"/>
        </w:rPr>
        <w:t xml:space="preserve">dult movies, AM/FM, </w:t>
      </w:r>
      <w:r w:rsidR="00CC4A96" w:rsidRPr="00CC4A96">
        <w:rPr>
          <w:rFonts w:ascii="Times New Roman" w:hAnsi="Times New Roman" w:cs="Times New Roman"/>
        </w:rPr>
        <w:t>color</w:t>
      </w:r>
      <w:r w:rsidR="00E37CB2" w:rsidRPr="00CC4A96">
        <w:rPr>
          <w:rFonts w:ascii="Times New Roman" w:hAnsi="Times New Roman" w:cs="Times New Roman"/>
        </w:rPr>
        <w:t xml:space="preserve"> </w:t>
      </w:r>
      <w:r w:rsidR="00CC4A96" w:rsidRPr="00CC4A96">
        <w:rPr>
          <w:rFonts w:ascii="Times New Roman" w:hAnsi="Times New Roman" w:cs="Times New Roman"/>
        </w:rPr>
        <w:t>television</w:t>
      </w:r>
      <w:r w:rsidR="00E37CB2" w:rsidRPr="00CC4A96">
        <w:rPr>
          <w:rFonts w:ascii="Times New Roman" w:hAnsi="Times New Roman" w:cs="Times New Roman"/>
        </w:rPr>
        <w:t>,</w:t>
      </w:r>
      <w:r w:rsidR="00CC4A96" w:rsidRPr="00CC4A96">
        <w:rPr>
          <w:rFonts w:ascii="Times New Roman" w:hAnsi="Times New Roman" w:cs="Times New Roman"/>
        </w:rPr>
        <w:t xml:space="preserve"> and</w:t>
      </w:r>
      <w:r w:rsidR="00E37CB2" w:rsidRPr="00CC4A96">
        <w:rPr>
          <w:rFonts w:ascii="Times New Roman" w:hAnsi="Times New Roman" w:cs="Times New Roman"/>
        </w:rPr>
        <w:t xml:space="preserve"> </w:t>
      </w:r>
      <w:r w:rsidR="00CC4A96" w:rsidRPr="00CC4A96">
        <w:rPr>
          <w:rFonts w:ascii="Times New Roman" w:hAnsi="Times New Roman" w:cs="Times New Roman"/>
        </w:rPr>
        <w:t>w</w:t>
      </w:r>
      <w:r w:rsidR="00E37CB2" w:rsidRPr="00CC4A96">
        <w:rPr>
          <w:rFonts w:ascii="Times New Roman" w:hAnsi="Times New Roman" w:cs="Times New Roman"/>
        </w:rPr>
        <w:t>aterbed</w:t>
      </w:r>
      <w:r w:rsidR="00CC4A96" w:rsidRPr="00CC4A96">
        <w:rPr>
          <w:rFonts w:ascii="Times New Roman" w:hAnsi="Times New Roman" w:cs="Times New Roman"/>
        </w:rPr>
        <w:t>s</w:t>
      </w:r>
      <w:r w:rsidR="009D54B5" w:rsidRPr="00CC4A96">
        <w:rPr>
          <w:rFonts w:ascii="Times New Roman" w:hAnsi="Times New Roman" w:cs="Times New Roman"/>
        </w:rPr>
        <w:t xml:space="preserve">. </w:t>
      </w:r>
      <w:r w:rsidR="009D54B5" w:rsidRPr="000D5ECF">
        <w:rPr>
          <w:rFonts w:ascii="Times New Roman" w:hAnsi="Times New Roman" w:cs="Times New Roman"/>
        </w:rPr>
        <w:t xml:space="preserve">When I </w:t>
      </w:r>
      <w:r w:rsidR="00CC4A96">
        <w:rPr>
          <w:rFonts w:ascii="Times New Roman" w:hAnsi="Times New Roman" w:cs="Times New Roman"/>
        </w:rPr>
        <w:t>leave</w:t>
      </w:r>
      <w:r w:rsidR="009D54B5" w:rsidRPr="000D5ECF">
        <w:rPr>
          <w:rFonts w:ascii="Times New Roman" w:hAnsi="Times New Roman" w:cs="Times New Roman"/>
        </w:rPr>
        <w:t xml:space="preserve"> my house</w:t>
      </w:r>
      <w:r w:rsidR="00CC4A96">
        <w:rPr>
          <w:rFonts w:ascii="Times New Roman" w:hAnsi="Times New Roman" w:cs="Times New Roman"/>
        </w:rPr>
        <w:t>,</w:t>
      </w:r>
      <w:r w:rsidR="009D54B5" w:rsidRPr="000D5ECF">
        <w:rPr>
          <w:rFonts w:ascii="Times New Roman" w:hAnsi="Times New Roman" w:cs="Times New Roman"/>
        </w:rPr>
        <w:t xml:space="preserve"> I am in California, </w:t>
      </w:r>
      <w:r w:rsidR="00CC4A96">
        <w:rPr>
          <w:rFonts w:ascii="Times New Roman" w:hAnsi="Times New Roman" w:cs="Times New Roman"/>
        </w:rPr>
        <w:t>but</w:t>
      </w:r>
      <w:r w:rsidR="009D54B5" w:rsidRPr="000D5ECF">
        <w:rPr>
          <w:rFonts w:ascii="Times New Roman" w:hAnsi="Times New Roman" w:cs="Times New Roman"/>
        </w:rPr>
        <w:t xml:space="preserve"> when I </w:t>
      </w:r>
      <w:r w:rsidR="00F9615B">
        <w:rPr>
          <w:rFonts w:ascii="Times New Roman" w:hAnsi="Times New Roman" w:cs="Times New Roman"/>
        </w:rPr>
        <w:t>reach the edge of the storage compound</w:t>
      </w:r>
      <w:r w:rsidR="00CC4A96">
        <w:rPr>
          <w:rFonts w:ascii="Times New Roman" w:hAnsi="Times New Roman" w:cs="Times New Roman"/>
        </w:rPr>
        <w:t>,</w:t>
      </w:r>
      <w:r w:rsidR="009D54B5" w:rsidRPr="000D5ECF">
        <w:rPr>
          <w:rFonts w:ascii="Times New Roman" w:hAnsi="Times New Roman" w:cs="Times New Roman"/>
        </w:rPr>
        <w:t xml:space="preserve"> I am in Nevada.</w:t>
      </w:r>
      <w:r w:rsidR="00154E8A" w:rsidRPr="000D5ECF">
        <w:rPr>
          <w:rFonts w:ascii="Times New Roman" w:hAnsi="Times New Roman" w:cs="Times New Roman"/>
        </w:rPr>
        <w:t xml:space="preserve"> </w:t>
      </w:r>
    </w:p>
    <w:p w14:paraId="773D2193" w14:textId="261EE995" w:rsidR="008F5BD8" w:rsidRDefault="00F9615B" w:rsidP="008F5BD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take a different route back tha</w:t>
      </w:r>
      <w:r w:rsidR="008F5BD8">
        <w:rPr>
          <w:rFonts w:ascii="Times New Roman" w:hAnsi="Times New Roman" w:cs="Times New Roman"/>
        </w:rPr>
        <w:t>t takes me through a</w:t>
      </w:r>
      <w:r>
        <w:rPr>
          <w:rFonts w:ascii="Times New Roman" w:hAnsi="Times New Roman" w:cs="Times New Roman"/>
        </w:rPr>
        <w:t xml:space="preserve"> highway </w:t>
      </w:r>
      <w:r w:rsidR="008F5BD8">
        <w:rPr>
          <w:rFonts w:ascii="Times New Roman" w:hAnsi="Times New Roman" w:cs="Times New Roman"/>
        </w:rPr>
        <w:t>under</w:t>
      </w:r>
      <w:r>
        <w:rPr>
          <w:rFonts w:ascii="Times New Roman" w:hAnsi="Times New Roman" w:cs="Times New Roman"/>
        </w:rPr>
        <w:t>pass and a</w:t>
      </w:r>
      <w:r w:rsidR="005F6294">
        <w:rPr>
          <w:rFonts w:ascii="Times New Roman" w:hAnsi="Times New Roman" w:cs="Times New Roman"/>
        </w:rPr>
        <w:t xml:space="preserve"> vacant lot overgrown with wildflowers</w:t>
      </w:r>
      <w:r w:rsidR="00CC4A96">
        <w:rPr>
          <w:rFonts w:ascii="Times New Roman" w:hAnsi="Times New Roman" w:cs="Times New Roman"/>
        </w:rPr>
        <w:t>. There are f</w:t>
      </w:r>
      <w:r w:rsidR="0097364B" w:rsidRPr="000D5ECF">
        <w:rPr>
          <w:rFonts w:ascii="Times New Roman" w:hAnsi="Times New Roman" w:cs="Times New Roman"/>
        </w:rPr>
        <w:t>u</w:t>
      </w:r>
      <w:r w:rsidR="000A61A3" w:rsidRPr="000D5ECF">
        <w:rPr>
          <w:rFonts w:ascii="Times New Roman" w:hAnsi="Times New Roman" w:cs="Times New Roman"/>
        </w:rPr>
        <w:t>chsi</w:t>
      </w:r>
      <w:r w:rsidR="0097364B" w:rsidRPr="000D5ECF">
        <w:rPr>
          <w:rFonts w:ascii="Times New Roman" w:hAnsi="Times New Roman" w:cs="Times New Roman"/>
        </w:rPr>
        <w:t>as, poppies, sky lupines</w:t>
      </w:r>
      <w:r w:rsidR="005F6294">
        <w:rPr>
          <w:rFonts w:ascii="Times New Roman" w:hAnsi="Times New Roman" w:cs="Times New Roman"/>
        </w:rPr>
        <w:t>, and marigolds</w:t>
      </w:r>
      <w:r>
        <w:rPr>
          <w:rFonts w:ascii="Times New Roman" w:hAnsi="Times New Roman" w:cs="Times New Roman"/>
        </w:rPr>
        <w:t xml:space="preserve"> iced over in </w:t>
      </w:r>
      <w:r>
        <w:rPr>
          <w:rFonts w:ascii="Times New Roman" w:hAnsi="Times New Roman" w:cs="Times New Roman"/>
        </w:rPr>
        <w:lastRenderedPageBreak/>
        <w:t>the early morning frost.</w:t>
      </w:r>
      <w:r w:rsidR="00172E7A" w:rsidRPr="000D5ECF">
        <w:rPr>
          <w:rFonts w:ascii="Times New Roman" w:hAnsi="Times New Roman" w:cs="Times New Roman"/>
        </w:rPr>
        <w:t xml:space="preserve"> </w:t>
      </w:r>
      <w:r w:rsidR="003E6231" w:rsidRPr="000D5ECF">
        <w:rPr>
          <w:rFonts w:ascii="Times New Roman" w:hAnsi="Times New Roman" w:cs="Times New Roman"/>
        </w:rPr>
        <w:t xml:space="preserve">Sometimes </w:t>
      </w:r>
      <w:r>
        <w:rPr>
          <w:rFonts w:ascii="Times New Roman" w:hAnsi="Times New Roman" w:cs="Times New Roman"/>
        </w:rPr>
        <w:t>feral horses graze in the meadow</w:t>
      </w:r>
      <w:r w:rsidR="001F406D">
        <w:rPr>
          <w:rFonts w:ascii="Times New Roman" w:hAnsi="Times New Roman" w:cs="Times New Roman"/>
        </w:rPr>
        <w:t>, a</w:t>
      </w:r>
      <w:r>
        <w:rPr>
          <w:rFonts w:ascii="Times New Roman" w:hAnsi="Times New Roman" w:cs="Times New Roman"/>
        </w:rPr>
        <w:t>nd</w:t>
      </w:r>
      <w:r w:rsidRPr="00F9615B">
        <w:rPr>
          <w:rFonts w:ascii="Times New Roman" w:hAnsi="Times New Roman" w:cs="Times New Roman"/>
        </w:rPr>
        <w:t xml:space="preserve"> </w:t>
      </w:r>
      <w:r w:rsidRPr="000D5ECF">
        <w:rPr>
          <w:rFonts w:ascii="Times New Roman" w:hAnsi="Times New Roman" w:cs="Times New Roman"/>
        </w:rPr>
        <w:t>I climb through a hole in the concertina wire fence</w:t>
      </w:r>
      <w:r>
        <w:rPr>
          <w:rFonts w:ascii="Times New Roman" w:hAnsi="Times New Roman" w:cs="Times New Roman"/>
        </w:rPr>
        <w:t xml:space="preserve"> to get a closer look at their pink tongues slipping from their obsidian bodies</w:t>
      </w:r>
      <w:r w:rsidRPr="000D5ECF">
        <w:rPr>
          <w:rFonts w:ascii="Times New Roman" w:hAnsi="Times New Roman" w:cs="Times New Roman"/>
        </w:rPr>
        <w:t xml:space="preserve">. </w:t>
      </w:r>
      <w:r w:rsidR="008F5BD8">
        <w:rPr>
          <w:rFonts w:ascii="Times New Roman" w:hAnsi="Times New Roman" w:cs="Times New Roman"/>
        </w:rPr>
        <w:t xml:space="preserve">The color is striking, especially when everything else is cement and tranquilized pastel. </w:t>
      </w:r>
    </w:p>
    <w:p w14:paraId="794A4AB3" w14:textId="115AC2C4" w:rsidR="0026116F" w:rsidRPr="000D5ECF" w:rsidRDefault="00F9615B" w:rsidP="008F5BD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once saw a beautiful wine-colored mare give birth </w:t>
      </w:r>
      <w:r w:rsidR="00D108FE">
        <w:rPr>
          <w:rFonts w:ascii="Times New Roman" w:hAnsi="Times New Roman" w:cs="Times New Roman"/>
        </w:rPr>
        <w:t>here</w:t>
      </w:r>
      <w:r>
        <w:rPr>
          <w:rFonts w:ascii="Times New Roman" w:hAnsi="Times New Roman" w:cs="Times New Roman"/>
        </w:rPr>
        <w:t>. Her</w:t>
      </w:r>
      <w:r w:rsidR="001F406D">
        <w:rPr>
          <w:rFonts w:ascii="Times New Roman" w:hAnsi="Times New Roman" w:cs="Times New Roman"/>
        </w:rPr>
        <w:t xml:space="preserve"> foals</w:t>
      </w:r>
      <w:r w:rsidR="003E6231" w:rsidRPr="000D5ECF">
        <w:rPr>
          <w:rFonts w:ascii="Times New Roman" w:hAnsi="Times New Roman" w:cs="Times New Roman"/>
        </w:rPr>
        <w:t xml:space="preserve"> emerge</w:t>
      </w:r>
      <w:r>
        <w:rPr>
          <w:rFonts w:ascii="Times New Roman" w:hAnsi="Times New Roman" w:cs="Times New Roman"/>
        </w:rPr>
        <w:t>d</w:t>
      </w:r>
      <w:r w:rsidR="003E6231" w:rsidRPr="000D5ECF">
        <w:rPr>
          <w:rFonts w:ascii="Times New Roman" w:hAnsi="Times New Roman" w:cs="Times New Roman"/>
        </w:rPr>
        <w:t xml:space="preserve"> fully formed, ready to </w:t>
      </w:r>
      <w:r w:rsidR="00172E7A" w:rsidRPr="000D5ECF">
        <w:rPr>
          <w:rFonts w:ascii="Times New Roman" w:hAnsi="Times New Roman" w:cs="Times New Roman"/>
        </w:rPr>
        <w:t>run</w:t>
      </w:r>
      <w:r w:rsidR="003E6231" w:rsidRPr="000D5ECF">
        <w:rPr>
          <w:rFonts w:ascii="Times New Roman" w:hAnsi="Times New Roman" w:cs="Times New Roman"/>
        </w:rPr>
        <w:t xml:space="preserve"> </w:t>
      </w:r>
      <w:r w:rsidR="007D2648" w:rsidRPr="000D5ECF">
        <w:rPr>
          <w:rFonts w:ascii="Times New Roman" w:hAnsi="Times New Roman" w:cs="Times New Roman"/>
        </w:rPr>
        <w:t>east over the Sierra Nevada</w:t>
      </w:r>
      <w:r w:rsidR="0035724B" w:rsidRPr="000D5ECF">
        <w:rPr>
          <w:rFonts w:ascii="Times New Roman" w:hAnsi="Times New Roman" w:cs="Times New Roman"/>
        </w:rPr>
        <w:t xml:space="preserve"> Mountains</w:t>
      </w:r>
      <w:r w:rsidR="00196D43" w:rsidRPr="000D5ECF">
        <w:rPr>
          <w:rFonts w:ascii="Times New Roman" w:hAnsi="Times New Roman" w:cs="Times New Roman"/>
        </w:rPr>
        <w:t>, where vegetation is more verdant.</w:t>
      </w:r>
      <w:r w:rsidRPr="00F9615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Pr="000D5EC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am glad</w:t>
      </w:r>
      <w:r w:rsidRPr="000D5ECF">
        <w:rPr>
          <w:rFonts w:ascii="Times New Roman" w:hAnsi="Times New Roman" w:cs="Times New Roman"/>
        </w:rPr>
        <w:t xml:space="preserve"> that the mustangs are protected by the law so I can </w:t>
      </w:r>
      <w:r>
        <w:rPr>
          <w:rFonts w:ascii="Times New Roman" w:hAnsi="Times New Roman" w:cs="Times New Roman"/>
        </w:rPr>
        <w:t>admire them</w:t>
      </w:r>
      <w:r w:rsidRPr="000D5ECF">
        <w:rPr>
          <w:rFonts w:ascii="Times New Roman" w:hAnsi="Times New Roman" w:cs="Times New Roman"/>
        </w:rPr>
        <w:t xml:space="preserve"> without being worried they will get mashed into dog food or glue. A group of real estate tycoons used to lobby against them year after year, citing low market appraisals because of the infestation, but that’s all over now.</w:t>
      </w:r>
    </w:p>
    <w:p w14:paraId="42D1F13D" w14:textId="7A392DCB" w:rsidR="003E6231" w:rsidRPr="000D5ECF" w:rsidRDefault="003E6231" w:rsidP="0026116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At my writing desk</w:t>
      </w:r>
      <w:r w:rsidR="000A61A3" w:rsidRPr="000D5ECF">
        <w:rPr>
          <w:rFonts w:ascii="Times New Roman" w:hAnsi="Times New Roman" w:cs="Times New Roman"/>
        </w:rPr>
        <w:t>,</w:t>
      </w:r>
      <w:r w:rsidR="00F9615B">
        <w:rPr>
          <w:rFonts w:ascii="Times New Roman" w:hAnsi="Times New Roman" w:cs="Times New Roman"/>
        </w:rPr>
        <w:t xml:space="preserve"> I try to emulate</w:t>
      </w:r>
      <w:r w:rsidRPr="000D5ECF">
        <w:rPr>
          <w:rFonts w:ascii="Times New Roman" w:hAnsi="Times New Roman" w:cs="Times New Roman"/>
        </w:rPr>
        <w:t xml:space="preserve"> </w:t>
      </w:r>
      <w:r w:rsidR="00F13E59" w:rsidRPr="000D5ECF">
        <w:rPr>
          <w:rFonts w:ascii="Times New Roman" w:hAnsi="Times New Roman" w:cs="Times New Roman"/>
        </w:rPr>
        <w:t xml:space="preserve">a </w:t>
      </w:r>
      <w:r w:rsidRPr="000D5ECF">
        <w:rPr>
          <w:rFonts w:ascii="Times New Roman" w:hAnsi="Times New Roman" w:cs="Times New Roman"/>
        </w:rPr>
        <w:t xml:space="preserve">pregnant horse </w:t>
      </w:r>
      <w:r w:rsidR="00F13E59" w:rsidRPr="000D5ECF">
        <w:rPr>
          <w:rFonts w:ascii="Times New Roman" w:hAnsi="Times New Roman" w:cs="Times New Roman"/>
        </w:rPr>
        <w:t>roaming</w:t>
      </w:r>
      <w:r w:rsidRPr="000D5ECF">
        <w:rPr>
          <w:rFonts w:ascii="Times New Roman" w:hAnsi="Times New Roman" w:cs="Times New Roman"/>
        </w:rPr>
        <w:t xml:space="preserve"> th</w:t>
      </w:r>
      <w:r w:rsidR="00F72E88" w:rsidRPr="000D5ECF">
        <w:rPr>
          <w:rFonts w:ascii="Times New Roman" w:hAnsi="Times New Roman" w:cs="Times New Roman"/>
        </w:rPr>
        <w:t xml:space="preserve">e </w:t>
      </w:r>
      <w:r w:rsidR="006929CA" w:rsidRPr="000D5ECF">
        <w:rPr>
          <w:rFonts w:ascii="Times New Roman" w:hAnsi="Times New Roman" w:cs="Times New Roman"/>
        </w:rPr>
        <w:t>desert</w:t>
      </w:r>
      <w:r w:rsidR="00F257E8" w:rsidRPr="000D5ECF">
        <w:rPr>
          <w:rFonts w:ascii="Times New Roman" w:hAnsi="Times New Roman" w:cs="Times New Roman"/>
        </w:rPr>
        <w:t>,</w:t>
      </w:r>
      <w:r w:rsidRPr="000D5ECF">
        <w:rPr>
          <w:rFonts w:ascii="Times New Roman" w:hAnsi="Times New Roman" w:cs="Times New Roman"/>
        </w:rPr>
        <w:t xml:space="preserve"> hoping a poem will tumble </w:t>
      </w:r>
      <w:r w:rsidR="000E122F" w:rsidRPr="000D5ECF">
        <w:rPr>
          <w:rFonts w:ascii="Times New Roman" w:hAnsi="Times New Roman" w:cs="Times New Roman"/>
        </w:rPr>
        <w:t>out</w:t>
      </w:r>
      <w:r w:rsidRPr="000D5ECF">
        <w:rPr>
          <w:rFonts w:ascii="Times New Roman" w:hAnsi="Times New Roman" w:cs="Times New Roman"/>
        </w:rPr>
        <w:t xml:space="preserve"> </w:t>
      </w:r>
      <w:r w:rsidR="000E122F" w:rsidRPr="000D5ECF">
        <w:rPr>
          <w:rFonts w:ascii="Times New Roman" w:hAnsi="Times New Roman" w:cs="Times New Roman"/>
        </w:rPr>
        <w:t>of</w:t>
      </w:r>
      <w:r w:rsidR="00F13E59" w:rsidRPr="000D5ECF">
        <w:rPr>
          <w:rFonts w:ascii="Times New Roman" w:hAnsi="Times New Roman" w:cs="Times New Roman"/>
        </w:rPr>
        <w:t xml:space="preserve"> me when I least expect it</w:t>
      </w:r>
      <w:r w:rsidR="00A7136B" w:rsidRPr="000D5ECF">
        <w:rPr>
          <w:rFonts w:ascii="Times New Roman" w:hAnsi="Times New Roman" w:cs="Times New Roman"/>
        </w:rPr>
        <w:t>.</w:t>
      </w:r>
    </w:p>
    <w:p w14:paraId="7B77FA23" w14:textId="7B0FF7EC" w:rsidR="00CB6E46" w:rsidRPr="000D5ECF" w:rsidRDefault="00CB6E46" w:rsidP="00353972">
      <w:pPr>
        <w:spacing w:line="480" w:lineRule="auto"/>
        <w:jc w:val="both"/>
        <w:rPr>
          <w:rFonts w:ascii="Times New Roman" w:hAnsi="Times New Roman" w:cs="Times New Roman"/>
        </w:rPr>
      </w:pPr>
    </w:p>
    <w:p w14:paraId="4340B36D" w14:textId="19373D63" w:rsidR="00A34EB3" w:rsidRPr="000D5ECF" w:rsidRDefault="00560863" w:rsidP="00E2208B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I ha</w:t>
      </w:r>
      <w:r w:rsidR="00B7118C" w:rsidRPr="000D5ECF">
        <w:rPr>
          <w:rFonts w:ascii="Times New Roman" w:hAnsi="Times New Roman" w:cs="Times New Roman"/>
        </w:rPr>
        <w:t>ve to</w:t>
      </w:r>
      <w:r w:rsidRPr="000D5ECF">
        <w:rPr>
          <w:rFonts w:ascii="Times New Roman" w:hAnsi="Times New Roman" w:cs="Times New Roman"/>
        </w:rPr>
        <w:t xml:space="preserve"> wear </w:t>
      </w:r>
      <w:r w:rsidR="00F41A0D" w:rsidRPr="000D5ECF">
        <w:rPr>
          <w:rFonts w:ascii="Times New Roman" w:hAnsi="Times New Roman" w:cs="Times New Roman"/>
        </w:rPr>
        <w:t>noise-canceling headphones</w:t>
      </w:r>
      <w:r w:rsidRPr="000D5ECF">
        <w:rPr>
          <w:rFonts w:ascii="Times New Roman" w:hAnsi="Times New Roman" w:cs="Times New Roman"/>
        </w:rPr>
        <w:t xml:space="preserve"> </w:t>
      </w:r>
      <w:r w:rsidR="001F406D">
        <w:rPr>
          <w:rFonts w:ascii="Times New Roman" w:hAnsi="Times New Roman" w:cs="Times New Roman"/>
        </w:rPr>
        <w:t>at home i</w:t>
      </w:r>
      <w:r w:rsidRPr="000D5ECF">
        <w:rPr>
          <w:rFonts w:ascii="Times New Roman" w:hAnsi="Times New Roman" w:cs="Times New Roman"/>
        </w:rPr>
        <w:t>f I want to ignore the</w:t>
      </w:r>
      <w:r w:rsidR="006E6B4F" w:rsidRPr="000D5ECF">
        <w:rPr>
          <w:rFonts w:ascii="Times New Roman" w:hAnsi="Times New Roman" w:cs="Times New Roman"/>
        </w:rPr>
        <w:t xml:space="preserve"> sound</w:t>
      </w:r>
      <w:r w:rsidRPr="000D5ECF">
        <w:rPr>
          <w:rFonts w:ascii="Times New Roman" w:hAnsi="Times New Roman" w:cs="Times New Roman"/>
        </w:rPr>
        <w:t xml:space="preserve"> of </w:t>
      </w:r>
      <w:r w:rsidR="00D81AD5">
        <w:rPr>
          <w:rFonts w:ascii="Times New Roman" w:hAnsi="Times New Roman" w:cs="Times New Roman"/>
        </w:rPr>
        <w:t>Calvin</w:t>
      </w:r>
      <w:r w:rsidR="00F13E59" w:rsidRPr="000D5ECF">
        <w:rPr>
          <w:rFonts w:ascii="Times New Roman" w:hAnsi="Times New Roman" w:cs="Times New Roman"/>
        </w:rPr>
        <w:t xml:space="preserve"> </w:t>
      </w:r>
      <w:r w:rsidR="0089406E">
        <w:rPr>
          <w:rFonts w:ascii="Times New Roman" w:hAnsi="Times New Roman" w:cs="Times New Roman"/>
        </w:rPr>
        <w:t>stomping around</w:t>
      </w:r>
      <w:r w:rsidR="00D80ED3" w:rsidRPr="000D5ECF">
        <w:rPr>
          <w:rFonts w:ascii="Times New Roman" w:hAnsi="Times New Roman" w:cs="Times New Roman"/>
        </w:rPr>
        <w:t xml:space="preserve">. The floorboards </w:t>
      </w:r>
      <w:r w:rsidR="00B90C48">
        <w:rPr>
          <w:rFonts w:ascii="Times New Roman" w:hAnsi="Times New Roman" w:cs="Times New Roman"/>
        </w:rPr>
        <w:t xml:space="preserve">press against </w:t>
      </w:r>
      <w:r w:rsidR="008411EF" w:rsidRPr="000D5ECF">
        <w:rPr>
          <w:rFonts w:ascii="Times New Roman" w:hAnsi="Times New Roman" w:cs="Times New Roman"/>
        </w:rPr>
        <w:t>each other like tectonic plates</w:t>
      </w:r>
      <w:r w:rsidR="005F6294">
        <w:rPr>
          <w:rFonts w:ascii="Times New Roman" w:hAnsi="Times New Roman" w:cs="Times New Roman"/>
        </w:rPr>
        <w:t>, t</w:t>
      </w:r>
      <w:r w:rsidR="00AB6037" w:rsidRPr="000D5ECF">
        <w:rPr>
          <w:rFonts w:ascii="Times New Roman" w:hAnsi="Times New Roman" w:cs="Times New Roman"/>
        </w:rPr>
        <w:t>h</w:t>
      </w:r>
      <w:r w:rsidR="007D294D">
        <w:rPr>
          <w:rFonts w:ascii="Times New Roman" w:hAnsi="Times New Roman" w:cs="Times New Roman"/>
        </w:rPr>
        <w:t>e</w:t>
      </w:r>
      <w:r w:rsidR="00A34EB3" w:rsidRPr="000D5ECF">
        <w:rPr>
          <w:rFonts w:ascii="Times New Roman" w:hAnsi="Times New Roman" w:cs="Times New Roman"/>
        </w:rPr>
        <w:t xml:space="preserve"> loose sheet of timber beneath him synthesiz</w:t>
      </w:r>
      <w:r w:rsidR="005F6294">
        <w:rPr>
          <w:rFonts w:ascii="Times New Roman" w:hAnsi="Times New Roman" w:cs="Times New Roman"/>
        </w:rPr>
        <w:t>ing</w:t>
      </w:r>
      <w:r w:rsidR="00A34EB3" w:rsidRPr="000D5ECF">
        <w:rPr>
          <w:rFonts w:ascii="Times New Roman" w:hAnsi="Times New Roman" w:cs="Times New Roman"/>
        </w:rPr>
        <w:t xml:space="preserve"> with the one beneath me</w:t>
      </w:r>
      <w:r w:rsidR="00A212B5" w:rsidRPr="000D5ECF">
        <w:rPr>
          <w:rFonts w:ascii="Times New Roman" w:hAnsi="Times New Roman" w:cs="Times New Roman"/>
        </w:rPr>
        <w:t xml:space="preserve">. </w:t>
      </w:r>
      <w:r w:rsidR="005D154C" w:rsidRPr="000D5ECF">
        <w:rPr>
          <w:rFonts w:ascii="Times New Roman" w:hAnsi="Times New Roman" w:cs="Times New Roman"/>
        </w:rPr>
        <w:t>Th</w:t>
      </w:r>
      <w:r w:rsidR="007D294D">
        <w:rPr>
          <w:rFonts w:ascii="Times New Roman" w:hAnsi="Times New Roman" w:cs="Times New Roman"/>
        </w:rPr>
        <w:t>e</w:t>
      </w:r>
      <w:r w:rsidR="005D154C" w:rsidRPr="000D5ECF">
        <w:rPr>
          <w:rFonts w:ascii="Times New Roman" w:hAnsi="Times New Roman" w:cs="Times New Roman"/>
        </w:rPr>
        <w:t xml:space="preserve"> complex was </w:t>
      </w:r>
      <w:r w:rsidR="007D294D">
        <w:rPr>
          <w:rFonts w:ascii="Times New Roman" w:hAnsi="Times New Roman" w:cs="Times New Roman"/>
        </w:rPr>
        <w:t>gut-renovated not that</w:t>
      </w:r>
      <w:r w:rsidR="005D154C" w:rsidRPr="000D5ECF">
        <w:rPr>
          <w:rFonts w:ascii="Times New Roman" w:hAnsi="Times New Roman" w:cs="Times New Roman"/>
        </w:rPr>
        <w:t xml:space="preserve"> long ago, but it was done by people </w:t>
      </w:r>
      <w:r w:rsidR="007D294D">
        <w:rPr>
          <w:rFonts w:ascii="Times New Roman" w:hAnsi="Times New Roman" w:cs="Times New Roman"/>
        </w:rPr>
        <w:t xml:space="preserve">on a rushed deadline </w:t>
      </w:r>
      <w:r w:rsidR="005D154C" w:rsidRPr="000D5ECF">
        <w:rPr>
          <w:rFonts w:ascii="Times New Roman" w:hAnsi="Times New Roman" w:cs="Times New Roman"/>
        </w:rPr>
        <w:t xml:space="preserve">who didn’t care how it turned out. </w:t>
      </w:r>
    </w:p>
    <w:p w14:paraId="32FCE705" w14:textId="2298E25F" w:rsidR="00AA0E45" w:rsidRPr="000D5ECF" w:rsidRDefault="00E2208B" w:rsidP="008408A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Winona</w:t>
      </w:r>
      <w:r w:rsidR="00F761E2">
        <w:rPr>
          <w:rFonts w:ascii="Times New Roman" w:hAnsi="Times New Roman" w:cs="Times New Roman"/>
        </w:rPr>
        <w:t xml:space="preserve"> says I should just go live</w:t>
      </w:r>
      <w:r w:rsidR="00D108FE">
        <w:rPr>
          <w:rFonts w:ascii="Times New Roman" w:hAnsi="Times New Roman" w:cs="Times New Roman"/>
        </w:rPr>
        <w:t xml:space="preserve"> alone</w:t>
      </w:r>
      <w:r w:rsidR="00F761E2">
        <w:rPr>
          <w:rFonts w:ascii="Times New Roman" w:hAnsi="Times New Roman" w:cs="Times New Roman"/>
        </w:rPr>
        <w:t xml:space="preserve"> in the woods if I’m so bothered by </w:t>
      </w:r>
      <w:r w:rsidR="00D108FE">
        <w:rPr>
          <w:rFonts w:ascii="Times New Roman" w:hAnsi="Times New Roman" w:cs="Times New Roman"/>
        </w:rPr>
        <w:t xml:space="preserve">him. </w:t>
      </w:r>
      <w:r w:rsidR="00B90C48">
        <w:rPr>
          <w:rFonts w:ascii="Times New Roman" w:hAnsi="Times New Roman" w:cs="Times New Roman"/>
        </w:rPr>
        <w:t xml:space="preserve">It’s easy for her to say. </w:t>
      </w:r>
      <w:r w:rsidR="00D108FE">
        <w:rPr>
          <w:rFonts w:ascii="Times New Roman" w:hAnsi="Times New Roman" w:cs="Times New Roman"/>
        </w:rPr>
        <w:t xml:space="preserve">When the campaign ends and I </w:t>
      </w:r>
      <w:r w:rsidR="008F5BD8">
        <w:rPr>
          <w:rFonts w:ascii="Times New Roman" w:hAnsi="Times New Roman" w:cs="Times New Roman"/>
        </w:rPr>
        <w:t>can finally</w:t>
      </w:r>
      <w:r w:rsidR="00D108FE">
        <w:rPr>
          <w:rFonts w:ascii="Times New Roman" w:hAnsi="Times New Roman" w:cs="Times New Roman"/>
        </w:rPr>
        <w:t xml:space="preserve"> drift off to sleep, </w:t>
      </w:r>
      <w:r w:rsidR="008F5BD8">
        <w:rPr>
          <w:rFonts w:ascii="Times New Roman" w:hAnsi="Times New Roman" w:cs="Times New Roman"/>
        </w:rPr>
        <w:t>a lone</w:t>
      </w:r>
      <w:r w:rsidR="0089406E">
        <w:rPr>
          <w:rFonts w:ascii="Times New Roman" w:hAnsi="Times New Roman" w:cs="Times New Roman"/>
        </w:rPr>
        <w:t xml:space="preserve"> semi-truck </w:t>
      </w:r>
      <w:r w:rsidR="008F5BD8">
        <w:rPr>
          <w:rFonts w:ascii="Times New Roman" w:hAnsi="Times New Roman" w:cs="Times New Roman"/>
        </w:rPr>
        <w:t>comes barreling</w:t>
      </w:r>
      <w:r w:rsidR="0089406E">
        <w:rPr>
          <w:rFonts w:ascii="Times New Roman" w:hAnsi="Times New Roman" w:cs="Times New Roman"/>
        </w:rPr>
        <w:t xml:space="preserve"> down the freeway</w:t>
      </w:r>
      <w:r w:rsidR="00D108FE">
        <w:rPr>
          <w:rFonts w:ascii="Times New Roman" w:hAnsi="Times New Roman" w:cs="Times New Roman"/>
        </w:rPr>
        <w:t>,</w:t>
      </w:r>
      <w:r w:rsidR="0089406E">
        <w:rPr>
          <w:rFonts w:ascii="Times New Roman" w:hAnsi="Times New Roman" w:cs="Times New Roman"/>
        </w:rPr>
        <w:t xml:space="preserve"> </w:t>
      </w:r>
      <w:r w:rsidR="008F5BD8">
        <w:rPr>
          <w:rFonts w:ascii="Times New Roman" w:hAnsi="Times New Roman" w:cs="Times New Roman"/>
        </w:rPr>
        <w:t>the headlights shining directly into my unit</w:t>
      </w:r>
      <w:r w:rsidR="00B90C48">
        <w:rPr>
          <w:rFonts w:ascii="Times New Roman" w:hAnsi="Times New Roman" w:cs="Times New Roman"/>
        </w:rPr>
        <w:t xml:space="preserve">. </w:t>
      </w:r>
      <w:r w:rsidR="0070653D" w:rsidRPr="000D5ECF">
        <w:rPr>
          <w:rFonts w:ascii="Times New Roman" w:hAnsi="Times New Roman" w:cs="Times New Roman"/>
        </w:rPr>
        <w:t>O</w:t>
      </w:r>
      <w:r w:rsidR="005E039B" w:rsidRPr="000D5ECF">
        <w:rPr>
          <w:rFonts w:ascii="Times New Roman" w:hAnsi="Times New Roman" w:cs="Times New Roman"/>
        </w:rPr>
        <w:t>nly w</w:t>
      </w:r>
      <w:r w:rsidR="001743C9" w:rsidRPr="000D5ECF">
        <w:rPr>
          <w:rFonts w:ascii="Times New Roman" w:hAnsi="Times New Roman" w:cs="Times New Roman"/>
        </w:rPr>
        <w:t xml:space="preserve">hen I leave the house </w:t>
      </w:r>
      <w:r w:rsidR="005E039B" w:rsidRPr="000D5ECF">
        <w:rPr>
          <w:rFonts w:ascii="Times New Roman" w:hAnsi="Times New Roman" w:cs="Times New Roman"/>
        </w:rPr>
        <w:t xml:space="preserve">can </w:t>
      </w:r>
      <w:r w:rsidR="001743C9" w:rsidRPr="000D5ECF">
        <w:rPr>
          <w:rFonts w:ascii="Times New Roman" w:hAnsi="Times New Roman" w:cs="Times New Roman"/>
        </w:rPr>
        <w:t xml:space="preserve">I leave </w:t>
      </w:r>
      <w:r w:rsidR="00D81AD5">
        <w:rPr>
          <w:rFonts w:ascii="Times New Roman" w:hAnsi="Times New Roman" w:cs="Times New Roman"/>
        </w:rPr>
        <w:t>Calvin</w:t>
      </w:r>
      <w:r w:rsidR="001743C9" w:rsidRPr="000D5ECF">
        <w:rPr>
          <w:rFonts w:ascii="Times New Roman" w:hAnsi="Times New Roman" w:cs="Times New Roman"/>
        </w:rPr>
        <w:t xml:space="preserve"> behind</w:t>
      </w:r>
      <w:r w:rsidR="003C3CE1" w:rsidRPr="000D5ECF">
        <w:rPr>
          <w:rFonts w:ascii="Times New Roman" w:hAnsi="Times New Roman" w:cs="Times New Roman"/>
        </w:rPr>
        <w:t xml:space="preserve">, but </w:t>
      </w:r>
      <w:r w:rsidR="00F761E2">
        <w:rPr>
          <w:rFonts w:ascii="Times New Roman" w:hAnsi="Times New Roman" w:cs="Times New Roman"/>
        </w:rPr>
        <w:t>my body pauses</w:t>
      </w:r>
      <w:r w:rsidR="003C3CE1" w:rsidRPr="000D5ECF">
        <w:rPr>
          <w:rFonts w:ascii="Times New Roman" w:hAnsi="Times New Roman" w:cs="Times New Roman"/>
        </w:rPr>
        <w:t xml:space="preserve"> in the doorway like I’ve forgotten my</w:t>
      </w:r>
      <w:r w:rsidR="00CE305A" w:rsidRPr="000D5ECF">
        <w:rPr>
          <w:rFonts w:ascii="Times New Roman" w:hAnsi="Times New Roman" w:cs="Times New Roman"/>
        </w:rPr>
        <w:t xml:space="preserve"> </w:t>
      </w:r>
      <w:r w:rsidR="00F13E59" w:rsidRPr="000D5ECF">
        <w:rPr>
          <w:rFonts w:ascii="Times New Roman" w:hAnsi="Times New Roman" w:cs="Times New Roman"/>
        </w:rPr>
        <w:t xml:space="preserve">wallet or </w:t>
      </w:r>
      <w:r w:rsidR="003C3CE1" w:rsidRPr="000D5ECF">
        <w:rPr>
          <w:rFonts w:ascii="Times New Roman" w:hAnsi="Times New Roman" w:cs="Times New Roman"/>
        </w:rPr>
        <w:t>keys.</w:t>
      </w:r>
    </w:p>
    <w:p w14:paraId="1FECA320" w14:textId="14076A22" w:rsidR="00971780" w:rsidRPr="000D5ECF" w:rsidRDefault="0070653D" w:rsidP="00F657E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You look tired</w:t>
      </w:r>
      <w:r w:rsidR="00971780" w:rsidRPr="000D5ECF">
        <w:rPr>
          <w:rFonts w:ascii="Times New Roman" w:hAnsi="Times New Roman" w:cs="Times New Roman"/>
        </w:rPr>
        <w:t>,</w:t>
      </w:r>
      <w:r w:rsidR="00F257E8" w:rsidRPr="000D5ECF">
        <w:rPr>
          <w:rFonts w:ascii="Times New Roman" w:hAnsi="Times New Roman" w:cs="Times New Roman"/>
        </w:rPr>
        <w:t xml:space="preserve"> </w:t>
      </w:r>
      <w:r w:rsidR="00971780" w:rsidRPr="000D5ECF">
        <w:rPr>
          <w:rFonts w:ascii="Times New Roman" w:hAnsi="Times New Roman" w:cs="Times New Roman"/>
        </w:rPr>
        <w:t>Winona says</w:t>
      </w:r>
      <w:r w:rsidR="00243ED7" w:rsidRPr="000D5ECF">
        <w:rPr>
          <w:rFonts w:ascii="Times New Roman" w:hAnsi="Times New Roman" w:cs="Times New Roman"/>
        </w:rPr>
        <w:t>. B</w:t>
      </w:r>
      <w:r w:rsidRPr="000D5ECF">
        <w:rPr>
          <w:rFonts w:ascii="Times New Roman" w:hAnsi="Times New Roman" w:cs="Times New Roman"/>
        </w:rPr>
        <w:t xml:space="preserve">ut in a </w:t>
      </w:r>
      <w:r w:rsidR="00243ED7" w:rsidRPr="000D5ECF">
        <w:rPr>
          <w:rFonts w:ascii="Times New Roman" w:hAnsi="Times New Roman" w:cs="Times New Roman"/>
        </w:rPr>
        <w:t xml:space="preserve">Gia Carangi, </w:t>
      </w:r>
      <w:r w:rsidRPr="000D5ECF">
        <w:rPr>
          <w:rFonts w:ascii="Times New Roman" w:hAnsi="Times New Roman" w:cs="Times New Roman"/>
        </w:rPr>
        <w:t>heroin</w:t>
      </w:r>
      <w:r w:rsidR="00243ED7" w:rsidRPr="000D5ECF">
        <w:rPr>
          <w:rFonts w:ascii="Times New Roman" w:hAnsi="Times New Roman" w:cs="Times New Roman"/>
        </w:rPr>
        <w:t>-</w:t>
      </w:r>
      <w:r w:rsidRPr="000D5ECF">
        <w:rPr>
          <w:rFonts w:ascii="Times New Roman" w:hAnsi="Times New Roman" w:cs="Times New Roman"/>
        </w:rPr>
        <w:t>chic way</w:t>
      </w:r>
      <w:r w:rsidR="005E039B" w:rsidRPr="000D5ECF">
        <w:rPr>
          <w:rFonts w:ascii="Times New Roman" w:hAnsi="Times New Roman" w:cs="Times New Roman"/>
        </w:rPr>
        <w:t>.</w:t>
      </w:r>
    </w:p>
    <w:p w14:paraId="7C9C894D" w14:textId="0AC26878" w:rsidR="00292BA9" w:rsidRPr="000D5ECF" w:rsidRDefault="00F657E1" w:rsidP="00292BA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Why do you think he is doing this</w:t>
      </w:r>
      <w:r w:rsidR="00AA0E45" w:rsidRPr="000D5ECF">
        <w:rPr>
          <w:rFonts w:ascii="Times New Roman" w:hAnsi="Times New Roman" w:cs="Times New Roman"/>
        </w:rPr>
        <w:t xml:space="preserve"> to me?</w:t>
      </w:r>
      <w:r w:rsidR="00E85A76" w:rsidRPr="000D5ECF">
        <w:rPr>
          <w:rFonts w:ascii="Times New Roman" w:hAnsi="Times New Roman" w:cs="Times New Roman"/>
        </w:rPr>
        <w:t xml:space="preserve"> I ask.</w:t>
      </w:r>
    </w:p>
    <w:p w14:paraId="7A7216E6" w14:textId="2676BFEC" w:rsidR="00292BA9" w:rsidRPr="000D5ECF" w:rsidRDefault="00292BA9" w:rsidP="00292BA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She shines the silverware </w:t>
      </w:r>
      <w:r w:rsidR="0089406E">
        <w:rPr>
          <w:rFonts w:ascii="Times New Roman" w:hAnsi="Times New Roman" w:cs="Times New Roman"/>
        </w:rPr>
        <w:t>with a towel</w:t>
      </w:r>
      <w:r w:rsidRPr="000D5ECF">
        <w:rPr>
          <w:rFonts w:ascii="Times New Roman" w:hAnsi="Times New Roman" w:cs="Times New Roman"/>
        </w:rPr>
        <w:t xml:space="preserve"> </w:t>
      </w:r>
      <w:r w:rsidR="00E62D65" w:rsidRPr="000D5ECF">
        <w:rPr>
          <w:rFonts w:ascii="Times New Roman" w:hAnsi="Times New Roman" w:cs="Times New Roman"/>
        </w:rPr>
        <w:t>before pouri</w:t>
      </w:r>
      <w:r w:rsidR="005D154C" w:rsidRPr="000D5ECF">
        <w:rPr>
          <w:rFonts w:ascii="Times New Roman" w:hAnsi="Times New Roman" w:cs="Times New Roman"/>
        </w:rPr>
        <w:t>ng some whiskey into it.</w:t>
      </w:r>
    </w:p>
    <w:p w14:paraId="364DB0B5" w14:textId="2417829E" w:rsidR="00F657E1" w:rsidRPr="000D5ECF" w:rsidRDefault="00F657E1" w:rsidP="00F657E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lastRenderedPageBreak/>
        <w:t>Based on your description</w:t>
      </w:r>
      <w:r w:rsidR="004764C9" w:rsidRPr="000D5ECF">
        <w:rPr>
          <w:rFonts w:ascii="Times New Roman" w:hAnsi="Times New Roman" w:cs="Times New Roman"/>
        </w:rPr>
        <w:t>s</w:t>
      </w:r>
      <w:r w:rsidRPr="000D5ECF">
        <w:rPr>
          <w:rFonts w:ascii="Times New Roman" w:hAnsi="Times New Roman" w:cs="Times New Roman"/>
        </w:rPr>
        <w:t>, she says, it</w:t>
      </w:r>
      <w:r w:rsidR="00F257E8" w:rsidRPr="000D5ECF">
        <w:rPr>
          <w:rFonts w:ascii="Times New Roman" w:hAnsi="Times New Roman" w:cs="Times New Roman"/>
        </w:rPr>
        <w:t>’s</w:t>
      </w:r>
      <w:r w:rsidRPr="000D5ECF">
        <w:rPr>
          <w:rFonts w:ascii="Times New Roman" w:hAnsi="Times New Roman" w:cs="Times New Roman"/>
        </w:rPr>
        <w:t xml:space="preserve"> not clear if </w:t>
      </w:r>
      <w:r w:rsidR="00F13E59" w:rsidRPr="000D5ECF">
        <w:rPr>
          <w:rFonts w:ascii="Times New Roman" w:hAnsi="Times New Roman" w:cs="Times New Roman"/>
        </w:rPr>
        <w:t>he’s copying</w:t>
      </w:r>
      <w:r w:rsidR="00733B0B" w:rsidRPr="000D5ECF">
        <w:rPr>
          <w:rFonts w:ascii="Times New Roman" w:hAnsi="Times New Roman" w:cs="Times New Roman"/>
        </w:rPr>
        <w:t xml:space="preserve"> </w:t>
      </w:r>
      <w:r w:rsidRPr="000D5ECF">
        <w:rPr>
          <w:rFonts w:ascii="Times New Roman" w:hAnsi="Times New Roman" w:cs="Times New Roman"/>
        </w:rPr>
        <w:t>your movements, or if you</w:t>
      </w:r>
      <w:r w:rsidR="00F13E59" w:rsidRPr="000D5ECF">
        <w:rPr>
          <w:rFonts w:ascii="Times New Roman" w:hAnsi="Times New Roman" w:cs="Times New Roman"/>
        </w:rPr>
        <w:t>’re copying his.</w:t>
      </w:r>
    </w:p>
    <w:p w14:paraId="5347E5CE" w14:textId="058F9D95" w:rsidR="006254D5" w:rsidRPr="000D5ECF" w:rsidRDefault="0089406E" w:rsidP="003539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Then s</w:t>
      </w:r>
      <w:r w:rsidR="00B90C48">
        <w:rPr>
          <w:rFonts w:ascii="Times New Roman" w:hAnsi="Times New Roman" w:cs="Times New Roman"/>
        </w:rPr>
        <w:t>he blows a big pink bubble with her gum and pops it in my face.</w:t>
      </w:r>
      <w:r w:rsidR="00F257E8" w:rsidRPr="000D5ECF">
        <w:rPr>
          <w:rFonts w:ascii="Times New Roman" w:hAnsi="Times New Roman" w:cs="Times New Roman"/>
        </w:rPr>
        <w:t xml:space="preserve"> </w:t>
      </w:r>
      <w:r w:rsidR="00CF5163" w:rsidRPr="000D5ECF"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</w:rPr>
        <w:t xml:space="preserve">smile because I </w:t>
      </w:r>
      <w:r w:rsidR="00CF5163" w:rsidRPr="000D5ECF">
        <w:rPr>
          <w:rFonts w:ascii="Times New Roman" w:hAnsi="Times New Roman" w:cs="Times New Roman"/>
        </w:rPr>
        <w:t xml:space="preserve">love Winona. </w:t>
      </w:r>
      <w:r w:rsidR="00241B70" w:rsidRPr="000D5ECF">
        <w:rPr>
          <w:rFonts w:ascii="Times New Roman" w:hAnsi="Times New Roman" w:cs="Times New Roman"/>
        </w:rPr>
        <w:t>E</w:t>
      </w:r>
      <w:r w:rsidR="00F657E1" w:rsidRPr="000D5ECF">
        <w:rPr>
          <w:rFonts w:ascii="Times New Roman" w:hAnsi="Times New Roman" w:cs="Times New Roman"/>
        </w:rPr>
        <w:t xml:space="preserve">ven </w:t>
      </w:r>
      <w:r w:rsidR="00585028" w:rsidRPr="000D5ECF">
        <w:rPr>
          <w:rFonts w:ascii="Times New Roman" w:hAnsi="Times New Roman" w:cs="Times New Roman"/>
        </w:rPr>
        <w:t>though</w:t>
      </w:r>
      <w:r w:rsidR="00F657E1" w:rsidRPr="000D5ECF">
        <w:rPr>
          <w:rFonts w:ascii="Times New Roman" w:hAnsi="Times New Roman" w:cs="Times New Roman"/>
        </w:rPr>
        <w:t xml:space="preserve"> she is not</w:t>
      </w:r>
      <w:r w:rsidR="001F406D">
        <w:rPr>
          <w:rFonts w:ascii="Times New Roman" w:hAnsi="Times New Roman" w:cs="Times New Roman"/>
        </w:rPr>
        <w:t xml:space="preserve"> </w:t>
      </w:r>
      <w:r w:rsidR="00F657E1" w:rsidRPr="000D5ECF">
        <w:rPr>
          <w:rFonts w:ascii="Times New Roman" w:hAnsi="Times New Roman" w:cs="Times New Roman"/>
        </w:rPr>
        <w:t>smart, she is always truthful with me.</w:t>
      </w:r>
    </w:p>
    <w:p w14:paraId="2EDBA649" w14:textId="77777777" w:rsidR="006254D5" w:rsidRPr="000D5ECF" w:rsidRDefault="006254D5" w:rsidP="00F657E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14:paraId="6C4FB8B0" w14:textId="5E311779" w:rsidR="00A618FB" w:rsidRPr="000D5ECF" w:rsidRDefault="00D743FA" w:rsidP="006254D5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The voice in his video game announces that </w:t>
      </w:r>
      <w:r w:rsidR="007B1C51" w:rsidRPr="000D5ECF">
        <w:rPr>
          <w:rFonts w:ascii="Times New Roman" w:hAnsi="Times New Roman" w:cs="Times New Roman"/>
        </w:rPr>
        <w:t>they’ve just landed in a jungle outside of Ho Chi Minh City</w:t>
      </w:r>
      <w:r w:rsidRPr="000D5ECF">
        <w:rPr>
          <w:rFonts w:ascii="Times New Roman" w:hAnsi="Times New Roman" w:cs="Times New Roman"/>
        </w:rPr>
        <w:t xml:space="preserve">. </w:t>
      </w:r>
      <w:r w:rsidR="007F4E86">
        <w:rPr>
          <w:rFonts w:ascii="Times New Roman" w:hAnsi="Times New Roman" w:cs="Times New Roman"/>
        </w:rPr>
        <w:t>Calvin has</w:t>
      </w:r>
      <w:r w:rsidRPr="000D5ECF">
        <w:rPr>
          <w:rFonts w:ascii="Times New Roman" w:hAnsi="Times New Roman" w:cs="Times New Roman"/>
        </w:rPr>
        <w:t xml:space="preserve"> eight minutes and </w:t>
      </w:r>
      <w:r w:rsidR="008D3F74" w:rsidRPr="000D5ECF">
        <w:rPr>
          <w:rFonts w:ascii="Times New Roman" w:hAnsi="Times New Roman" w:cs="Times New Roman"/>
        </w:rPr>
        <w:t>forty-seven</w:t>
      </w:r>
      <w:r w:rsidRPr="000D5ECF">
        <w:rPr>
          <w:rFonts w:ascii="Times New Roman" w:hAnsi="Times New Roman" w:cs="Times New Roman"/>
        </w:rPr>
        <w:t xml:space="preserve"> seconds </w:t>
      </w:r>
      <w:r w:rsidR="0081121B" w:rsidRPr="000D5ECF">
        <w:rPr>
          <w:rFonts w:ascii="Times New Roman" w:hAnsi="Times New Roman" w:cs="Times New Roman"/>
        </w:rPr>
        <w:t xml:space="preserve">to </w:t>
      </w:r>
      <w:r w:rsidR="006620E3" w:rsidRPr="000D5ECF">
        <w:rPr>
          <w:rFonts w:ascii="Times New Roman" w:hAnsi="Times New Roman" w:cs="Times New Roman"/>
        </w:rPr>
        <w:t xml:space="preserve">blow up the secret hideout </w:t>
      </w:r>
      <w:r w:rsidRPr="000D5ECF">
        <w:rPr>
          <w:rFonts w:ascii="Times New Roman" w:hAnsi="Times New Roman" w:cs="Times New Roman"/>
        </w:rPr>
        <w:t>before Viet Cong soldiers</w:t>
      </w:r>
      <w:r w:rsidR="008D3F74" w:rsidRPr="000D5ECF">
        <w:rPr>
          <w:rFonts w:ascii="Times New Roman" w:hAnsi="Times New Roman" w:cs="Times New Roman"/>
        </w:rPr>
        <w:t xml:space="preserve"> </w:t>
      </w:r>
      <w:r w:rsidR="007F4E86">
        <w:rPr>
          <w:rFonts w:ascii="Times New Roman" w:hAnsi="Times New Roman" w:cs="Times New Roman"/>
        </w:rPr>
        <w:t>intercept their convoy</w:t>
      </w:r>
      <w:r w:rsidR="008D3F74" w:rsidRPr="000D5ECF">
        <w:rPr>
          <w:rFonts w:ascii="Times New Roman" w:hAnsi="Times New Roman" w:cs="Times New Roman"/>
        </w:rPr>
        <w:t xml:space="preserve">, capturing </w:t>
      </w:r>
      <w:r w:rsidR="007F4E86">
        <w:rPr>
          <w:rFonts w:ascii="Times New Roman" w:hAnsi="Times New Roman" w:cs="Times New Roman"/>
        </w:rPr>
        <w:t>his comrades and</w:t>
      </w:r>
      <w:r w:rsidR="00B90C48">
        <w:rPr>
          <w:rFonts w:ascii="Times New Roman" w:hAnsi="Times New Roman" w:cs="Times New Roman"/>
        </w:rPr>
        <w:t xml:space="preserve"> taking th</w:t>
      </w:r>
      <w:r w:rsidR="007F4E86">
        <w:rPr>
          <w:rFonts w:ascii="Times New Roman" w:hAnsi="Times New Roman" w:cs="Times New Roman"/>
        </w:rPr>
        <w:t>em hostage</w:t>
      </w:r>
      <w:r w:rsidR="008D3F74" w:rsidRPr="000D5ECF">
        <w:rPr>
          <w:rFonts w:ascii="Times New Roman" w:hAnsi="Times New Roman" w:cs="Times New Roman"/>
        </w:rPr>
        <w:t xml:space="preserve">. </w:t>
      </w:r>
      <w:r w:rsidR="00B90C48">
        <w:rPr>
          <w:rFonts w:ascii="Times New Roman" w:hAnsi="Times New Roman" w:cs="Times New Roman"/>
        </w:rPr>
        <w:t>His controller</w:t>
      </w:r>
      <w:r w:rsidR="002E0605" w:rsidRPr="000D5ECF">
        <w:rPr>
          <w:rFonts w:ascii="Times New Roman" w:hAnsi="Times New Roman" w:cs="Times New Roman"/>
        </w:rPr>
        <w:t xml:space="preserve"> recoil</w:t>
      </w:r>
      <w:r w:rsidR="00B90C48">
        <w:rPr>
          <w:rFonts w:ascii="Times New Roman" w:hAnsi="Times New Roman" w:cs="Times New Roman"/>
        </w:rPr>
        <w:t>s</w:t>
      </w:r>
      <w:r w:rsidR="002E0605" w:rsidRPr="000D5ECF">
        <w:rPr>
          <w:rFonts w:ascii="Times New Roman" w:hAnsi="Times New Roman" w:cs="Times New Roman"/>
        </w:rPr>
        <w:t xml:space="preserve"> to mimic the </w:t>
      </w:r>
      <w:r w:rsidR="007B1C51" w:rsidRPr="000D5ECF">
        <w:rPr>
          <w:rFonts w:ascii="Times New Roman" w:hAnsi="Times New Roman" w:cs="Times New Roman"/>
        </w:rPr>
        <w:t>gun,</w:t>
      </w:r>
      <w:r w:rsidR="002E0605" w:rsidRPr="000D5ECF">
        <w:rPr>
          <w:rFonts w:ascii="Times New Roman" w:hAnsi="Times New Roman" w:cs="Times New Roman"/>
        </w:rPr>
        <w:t xml:space="preserve"> smooth </w:t>
      </w:r>
      <w:r w:rsidR="00C378DC" w:rsidRPr="000D5ECF">
        <w:rPr>
          <w:rFonts w:ascii="Times New Roman" w:hAnsi="Times New Roman" w:cs="Times New Roman"/>
        </w:rPr>
        <w:t xml:space="preserve">and black, glinting of sport. </w:t>
      </w:r>
    </w:p>
    <w:p w14:paraId="440A06D4" w14:textId="1188C36E" w:rsidR="0094253D" w:rsidRPr="000D5ECF" w:rsidRDefault="00553636" w:rsidP="0094253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Sometimes I realize I have done n</w:t>
      </w:r>
      <w:r w:rsidR="006957B8" w:rsidRPr="000D5ECF">
        <w:rPr>
          <w:rFonts w:ascii="Times New Roman" w:hAnsi="Times New Roman" w:cs="Times New Roman"/>
        </w:rPr>
        <w:t xml:space="preserve">othing </w:t>
      </w:r>
      <w:r w:rsidR="007F4E86">
        <w:rPr>
          <w:rFonts w:ascii="Times New Roman" w:hAnsi="Times New Roman" w:cs="Times New Roman"/>
        </w:rPr>
        <w:t xml:space="preserve">all evening </w:t>
      </w:r>
      <w:r w:rsidR="006957B8" w:rsidRPr="000D5ECF">
        <w:rPr>
          <w:rFonts w:ascii="Times New Roman" w:hAnsi="Times New Roman" w:cs="Times New Roman"/>
        </w:rPr>
        <w:t xml:space="preserve">except lay in bed and </w:t>
      </w:r>
      <w:r w:rsidRPr="000D5ECF">
        <w:rPr>
          <w:rFonts w:ascii="Times New Roman" w:hAnsi="Times New Roman" w:cs="Times New Roman"/>
        </w:rPr>
        <w:t>imagine</w:t>
      </w:r>
      <w:r w:rsidR="006620E3" w:rsidRPr="000D5ECF">
        <w:rPr>
          <w:rFonts w:ascii="Times New Roman" w:hAnsi="Times New Roman" w:cs="Times New Roman"/>
        </w:rPr>
        <w:t xml:space="preserve"> the visual field of the video game</w:t>
      </w:r>
      <w:r w:rsidR="001F406D">
        <w:rPr>
          <w:rFonts w:ascii="Times New Roman" w:hAnsi="Times New Roman" w:cs="Times New Roman"/>
        </w:rPr>
        <w:t>. T</w:t>
      </w:r>
      <w:r w:rsidR="0094253D" w:rsidRPr="000D5ECF">
        <w:rPr>
          <w:rFonts w:ascii="Times New Roman" w:hAnsi="Times New Roman" w:cs="Times New Roman"/>
        </w:rPr>
        <w:t xml:space="preserve">he armored vehicles </w:t>
      </w:r>
      <w:r w:rsidR="00B90C48">
        <w:rPr>
          <w:rFonts w:ascii="Times New Roman" w:hAnsi="Times New Roman" w:cs="Times New Roman"/>
        </w:rPr>
        <w:t xml:space="preserve">spinning </w:t>
      </w:r>
      <w:r w:rsidR="001F406D">
        <w:rPr>
          <w:rFonts w:ascii="Times New Roman" w:hAnsi="Times New Roman" w:cs="Times New Roman"/>
        </w:rPr>
        <w:t>with</w:t>
      </w:r>
      <w:r w:rsidR="0094253D" w:rsidRPr="000D5ECF">
        <w:rPr>
          <w:rFonts w:ascii="Times New Roman" w:hAnsi="Times New Roman" w:cs="Times New Roman"/>
        </w:rPr>
        <w:t xml:space="preserve"> chrome calipers, </w:t>
      </w:r>
      <w:r w:rsidR="00CE0EDD" w:rsidRPr="000D5ECF">
        <w:rPr>
          <w:rFonts w:ascii="Times New Roman" w:hAnsi="Times New Roman" w:cs="Times New Roman"/>
        </w:rPr>
        <w:t xml:space="preserve">the helicopters </w:t>
      </w:r>
      <w:r w:rsidR="001F406D">
        <w:rPr>
          <w:rFonts w:ascii="Times New Roman" w:hAnsi="Times New Roman" w:cs="Times New Roman"/>
        </w:rPr>
        <w:t>spraying</w:t>
      </w:r>
      <w:r w:rsidR="00CE0EDD" w:rsidRPr="000D5ECF">
        <w:rPr>
          <w:rFonts w:ascii="Times New Roman" w:hAnsi="Times New Roman" w:cs="Times New Roman"/>
        </w:rPr>
        <w:t xml:space="preserve"> bright orange mist over the crops</w:t>
      </w:r>
      <w:r w:rsidR="0094253D" w:rsidRPr="000D5ECF">
        <w:rPr>
          <w:rFonts w:ascii="Times New Roman" w:hAnsi="Times New Roman" w:cs="Times New Roman"/>
        </w:rPr>
        <w:t xml:space="preserve">, the jungle fatigues </w:t>
      </w:r>
      <w:r w:rsidR="00B90C48">
        <w:rPr>
          <w:rFonts w:ascii="Times New Roman" w:hAnsi="Times New Roman" w:cs="Times New Roman"/>
        </w:rPr>
        <w:t>blending</w:t>
      </w:r>
      <w:r w:rsidR="001F406D">
        <w:rPr>
          <w:rFonts w:ascii="Times New Roman" w:hAnsi="Times New Roman" w:cs="Times New Roman"/>
        </w:rPr>
        <w:t xml:space="preserve"> with the </w:t>
      </w:r>
      <w:r w:rsidR="005F6294">
        <w:rPr>
          <w:rFonts w:ascii="Times New Roman" w:hAnsi="Times New Roman" w:cs="Times New Roman"/>
        </w:rPr>
        <w:t>banyan trees.</w:t>
      </w:r>
    </w:p>
    <w:p w14:paraId="71B09361" w14:textId="16797289" w:rsidR="00AE62B6" w:rsidRPr="000D5ECF" w:rsidRDefault="006254D5" w:rsidP="00F13E5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I </w:t>
      </w:r>
      <w:r w:rsidR="00C378DC" w:rsidRPr="000D5ECF">
        <w:rPr>
          <w:rFonts w:ascii="Times New Roman" w:hAnsi="Times New Roman" w:cs="Times New Roman"/>
        </w:rPr>
        <w:t>close my eyes</w:t>
      </w:r>
      <w:r w:rsidRPr="000D5ECF">
        <w:rPr>
          <w:rFonts w:ascii="Times New Roman" w:hAnsi="Times New Roman" w:cs="Times New Roman"/>
        </w:rPr>
        <w:t xml:space="preserve">, trying to </w:t>
      </w:r>
      <w:r w:rsidR="005F6294">
        <w:rPr>
          <w:rFonts w:ascii="Times New Roman" w:hAnsi="Times New Roman" w:cs="Times New Roman"/>
        </w:rPr>
        <w:t xml:space="preserve">come up with </w:t>
      </w:r>
      <w:r w:rsidR="00CE0EDD" w:rsidRPr="000D5ECF">
        <w:rPr>
          <w:rFonts w:ascii="Times New Roman" w:hAnsi="Times New Roman" w:cs="Times New Roman"/>
        </w:rPr>
        <w:t>a</w:t>
      </w:r>
      <w:r w:rsidRPr="000D5ECF">
        <w:rPr>
          <w:rFonts w:ascii="Times New Roman" w:hAnsi="Times New Roman" w:cs="Times New Roman"/>
        </w:rPr>
        <w:t xml:space="preserve"> poetic feeling so I can transcribe it on the page.</w:t>
      </w:r>
      <w:r w:rsidR="0094253D" w:rsidRPr="000D5ECF">
        <w:rPr>
          <w:rFonts w:ascii="Times New Roman" w:hAnsi="Times New Roman" w:cs="Times New Roman"/>
        </w:rPr>
        <w:t xml:space="preserve"> </w:t>
      </w:r>
      <w:r w:rsidRPr="000D5ECF">
        <w:rPr>
          <w:rFonts w:ascii="Times New Roman" w:hAnsi="Times New Roman" w:cs="Times New Roman"/>
        </w:rPr>
        <w:t xml:space="preserve">I </w:t>
      </w:r>
      <w:r w:rsidR="00303DAB" w:rsidRPr="000D5ECF">
        <w:rPr>
          <w:rFonts w:ascii="Times New Roman" w:hAnsi="Times New Roman" w:cs="Times New Roman"/>
        </w:rPr>
        <w:t>practice by</w:t>
      </w:r>
      <w:r w:rsidR="00C378DC" w:rsidRPr="000D5ECF">
        <w:rPr>
          <w:rFonts w:ascii="Times New Roman" w:hAnsi="Times New Roman" w:cs="Times New Roman"/>
        </w:rPr>
        <w:t xml:space="preserve"> </w:t>
      </w:r>
      <w:r w:rsidR="00303DAB" w:rsidRPr="000D5ECF">
        <w:rPr>
          <w:rFonts w:ascii="Times New Roman" w:hAnsi="Times New Roman" w:cs="Times New Roman"/>
        </w:rPr>
        <w:t>journaling</w:t>
      </w:r>
      <w:r w:rsidR="00907211" w:rsidRPr="000D5ECF">
        <w:rPr>
          <w:rFonts w:ascii="Times New Roman" w:hAnsi="Times New Roman" w:cs="Times New Roman"/>
        </w:rPr>
        <w:t xml:space="preserve"> about</w:t>
      </w:r>
      <w:r w:rsidRPr="000D5ECF">
        <w:rPr>
          <w:rFonts w:ascii="Times New Roman" w:hAnsi="Times New Roman" w:cs="Times New Roman"/>
        </w:rPr>
        <w:t xml:space="preserve"> a rose bush by the freeway. I order </w:t>
      </w:r>
      <w:r w:rsidR="00C378DC" w:rsidRPr="000D5ECF">
        <w:rPr>
          <w:rFonts w:ascii="Times New Roman" w:hAnsi="Times New Roman" w:cs="Times New Roman"/>
        </w:rPr>
        <w:t>a burrito and eat it in the dark</w:t>
      </w:r>
      <w:r w:rsidRPr="000D5ECF">
        <w:rPr>
          <w:rFonts w:ascii="Times New Roman" w:hAnsi="Times New Roman" w:cs="Times New Roman"/>
        </w:rPr>
        <w:t xml:space="preserve">. I act like I don’t </w:t>
      </w:r>
      <w:r w:rsidR="00907211" w:rsidRPr="000D5ECF">
        <w:rPr>
          <w:rFonts w:ascii="Times New Roman" w:hAnsi="Times New Roman" w:cs="Times New Roman"/>
        </w:rPr>
        <w:t xml:space="preserve">even </w:t>
      </w:r>
      <w:r w:rsidRPr="000D5ECF">
        <w:rPr>
          <w:rFonts w:ascii="Times New Roman" w:hAnsi="Times New Roman" w:cs="Times New Roman"/>
        </w:rPr>
        <w:t xml:space="preserve">care about the feeling, practicing restraint </w:t>
      </w:r>
      <w:r w:rsidR="005F6294">
        <w:rPr>
          <w:rFonts w:ascii="Times New Roman" w:hAnsi="Times New Roman" w:cs="Times New Roman"/>
        </w:rPr>
        <w:t>when I</w:t>
      </w:r>
      <w:r w:rsidRPr="000D5ECF">
        <w:rPr>
          <w:rFonts w:ascii="Times New Roman" w:hAnsi="Times New Roman" w:cs="Times New Roman"/>
        </w:rPr>
        <w:t xml:space="preserve"> sense it</w:t>
      </w:r>
      <w:r w:rsidR="00F257E8" w:rsidRPr="000D5ECF">
        <w:rPr>
          <w:rFonts w:ascii="Times New Roman" w:hAnsi="Times New Roman" w:cs="Times New Roman"/>
        </w:rPr>
        <w:t xml:space="preserve"> coming near</w:t>
      </w:r>
      <w:r w:rsidR="00CE0EDD" w:rsidRPr="000D5ECF">
        <w:rPr>
          <w:rFonts w:ascii="Times New Roman" w:hAnsi="Times New Roman" w:cs="Times New Roman"/>
        </w:rPr>
        <w:t xml:space="preserve">. </w:t>
      </w:r>
    </w:p>
    <w:p w14:paraId="520A8CFD" w14:textId="77777777" w:rsidR="009F517D" w:rsidRPr="000D5ECF" w:rsidRDefault="009F517D" w:rsidP="000C423B">
      <w:pPr>
        <w:spacing w:line="480" w:lineRule="auto"/>
        <w:rPr>
          <w:rFonts w:ascii="Times New Roman" w:hAnsi="Times New Roman" w:cs="Times New Roman"/>
        </w:rPr>
      </w:pPr>
    </w:p>
    <w:p w14:paraId="5EC9BB08" w14:textId="5533F8E1" w:rsidR="003F3E36" w:rsidRPr="000D5ECF" w:rsidRDefault="002055AD" w:rsidP="002055A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During lecture</w:t>
      </w:r>
      <w:r w:rsidR="00B74692" w:rsidRPr="000D5ECF">
        <w:rPr>
          <w:rFonts w:ascii="Times New Roman" w:hAnsi="Times New Roman" w:cs="Times New Roman"/>
        </w:rPr>
        <w:t>,</w:t>
      </w:r>
      <w:r w:rsidRPr="000D5ECF">
        <w:rPr>
          <w:rFonts w:ascii="Times New Roman" w:hAnsi="Times New Roman" w:cs="Times New Roman"/>
        </w:rPr>
        <w:t xml:space="preserve"> I talk</w:t>
      </w:r>
      <w:r w:rsidR="007F4E86">
        <w:rPr>
          <w:rFonts w:ascii="Times New Roman" w:hAnsi="Times New Roman" w:cs="Times New Roman"/>
        </w:rPr>
        <w:t xml:space="preserve"> and talk</w:t>
      </w:r>
      <w:r w:rsidR="005F2BA9" w:rsidRPr="000D5ECF">
        <w:rPr>
          <w:rFonts w:ascii="Times New Roman" w:hAnsi="Times New Roman" w:cs="Times New Roman"/>
        </w:rPr>
        <w:t xml:space="preserve"> </w:t>
      </w:r>
      <w:r w:rsidRPr="000D5ECF">
        <w:rPr>
          <w:rFonts w:ascii="Times New Roman" w:hAnsi="Times New Roman" w:cs="Times New Roman"/>
        </w:rPr>
        <w:t xml:space="preserve">until </w:t>
      </w:r>
      <w:r w:rsidR="007F4E86">
        <w:rPr>
          <w:rFonts w:ascii="Times New Roman" w:hAnsi="Times New Roman" w:cs="Times New Roman"/>
        </w:rPr>
        <w:t>even I stop listening to what I’m saying</w:t>
      </w:r>
      <w:r w:rsidRPr="000D5ECF">
        <w:rPr>
          <w:rFonts w:ascii="Times New Roman" w:hAnsi="Times New Roman" w:cs="Times New Roman"/>
        </w:rPr>
        <w:t xml:space="preserve">. </w:t>
      </w:r>
      <w:r w:rsidR="00B4445A" w:rsidRPr="000D5ECF">
        <w:rPr>
          <w:rFonts w:ascii="Times New Roman" w:hAnsi="Times New Roman" w:cs="Times New Roman"/>
        </w:rPr>
        <w:t>My</w:t>
      </w:r>
      <w:r w:rsidR="003F3E36" w:rsidRPr="000D5ECF">
        <w:rPr>
          <w:rFonts w:ascii="Times New Roman" w:hAnsi="Times New Roman" w:cs="Times New Roman"/>
        </w:rPr>
        <w:t xml:space="preserve"> students </w:t>
      </w:r>
      <w:r w:rsidR="000D33AC">
        <w:rPr>
          <w:rFonts w:ascii="Times New Roman" w:hAnsi="Times New Roman" w:cs="Times New Roman"/>
        </w:rPr>
        <w:t>usually look out the window instead of at me</w:t>
      </w:r>
      <w:r w:rsidR="007F4E86">
        <w:rPr>
          <w:rFonts w:ascii="Times New Roman" w:hAnsi="Times New Roman" w:cs="Times New Roman"/>
        </w:rPr>
        <w:t>. The only time I can tell they are listening is when they point out a discrepancy between something I just said and something I said earlier</w:t>
      </w:r>
      <w:r w:rsidR="003F73E6" w:rsidRPr="000D5ECF">
        <w:rPr>
          <w:rFonts w:ascii="Times New Roman" w:hAnsi="Times New Roman" w:cs="Times New Roman"/>
        </w:rPr>
        <w:t xml:space="preserve">. </w:t>
      </w:r>
    </w:p>
    <w:p w14:paraId="0DC9F563" w14:textId="23C31863" w:rsidR="003F3E36" w:rsidRPr="000D5ECF" w:rsidRDefault="009C6AA2" w:rsidP="00D255A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A poem is also like a window</w:t>
      </w:r>
      <w:r w:rsidR="00250326" w:rsidRPr="000D5ECF">
        <w:rPr>
          <w:rFonts w:ascii="Times New Roman" w:hAnsi="Times New Roman" w:cs="Times New Roman"/>
        </w:rPr>
        <w:t>,</w:t>
      </w:r>
      <w:r w:rsidR="00F13E59" w:rsidRPr="000D5ECF">
        <w:rPr>
          <w:rFonts w:ascii="Times New Roman" w:hAnsi="Times New Roman" w:cs="Times New Roman"/>
        </w:rPr>
        <w:t xml:space="preserve"> </w:t>
      </w:r>
      <w:r w:rsidR="00250326" w:rsidRPr="000D5ECF">
        <w:rPr>
          <w:rFonts w:ascii="Times New Roman" w:hAnsi="Times New Roman" w:cs="Times New Roman"/>
        </w:rPr>
        <w:t xml:space="preserve">I </w:t>
      </w:r>
      <w:r w:rsidR="006A0C81" w:rsidRPr="000D5ECF">
        <w:rPr>
          <w:rFonts w:ascii="Times New Roman" w:hAnsi="Times New Roman" w:cs="Times New Roman"/>
        </w:rPr>
        <w:t>say</w:t>
      </w:r>
      <w:r w:rsidR="000D33AC">
        <w:rPr>
          <w:rFonts w:ascii="Times New Roman" w:hAnsi="Times New Roman" w:cs="Times New Roman"/>
        </w:rPr>
        <w:t xml:space="preserve"> one day</w:t>
      </w:r>
      <w:r w:rsidR="00B77008" w:rsidRPr="000D5ECF">
        <w:rPr>
          <w:rFonts w:ascii="Times New Roman" w:hAnsi="Times New Roman" w:cs="Times New Roman"/>
        </w:rPr>
        <w:t>.</w:t>
      </w:r>
      <w:r w:rsidR="00250326" w:rsidRPr="000D5ECF">
        <w:rPr>
          <w:rFonts w:ascii="Times New Roman" w:hAnsi="Times New Roman" w:cs="Times New Roman"/>
        </w:rPr>
        <w:t xml:space="preserve"> </w:t>
      </w:r>
      <w:r w:rsidR="002849B2" w:rsidRPr="000D5ECF">
        <w:rPr>
          <w:rFonts w:ascii="Times New Roman" w:hAnsi="Times New Roman" w:cs="Times New Roman"/>
        </w:rPr>
        <w:t>It</w:t>
      </w:r>
      <w:r w:rsidR="00405F00" w:rsidRPr="000D5ECF">
        <w:rPr>
          <w:rFonts w:ascii="Times New Roman" w:hAnsi="Times New Roman" w:cs="Times New Roman"/>
        </w:rPr>
        <w:t>’s</w:t>
      </w:r>
      <w:r w:rsidRPr="000D5ECF">
        <w:rPr>
          <w:rFonts w:ascii="Times New Roman" w:hAnsi="Times New Roman" w:cs="Times New Roman"/>
        </w:rPr>
        <w:t xml:space="preserve"> a glimpse into </w:t>
      </w:r>
      <w:r w:rsidR="00F37F9D">
        <w:rPr>
          <w:rFonts w:ascii="Times New Roman" w:hAnsi="Times New Roman" w:cs="Times New Roman"/>
        </w:rPr>
        <w:t>an</w:t>
      </w:r>
      <w:r w:rsidRPr="000D5ECF">
        <w:rPr>
          <w:rFonts w:ascii="Times New Roman" w:hAnsi="Times New Roman" w:cs="Times New Roman"/>
        </w:rPr>
        <w:t xml:space="preserve"> expanse. </w:t>
      </w:r>
      <w:r w:rsidR="00F031DD" w:rsidRPr="000D5ECF">
        <w:rPr>
          <w:rFonts w:ascii="Times New Roman" w:hAnsi="Times New Roman" w:cs="Times New Roman"/>
        </w:rPr>
        <w:t>You want the reader to believe the world</w:t>
      </w:r>
      <w:r w:rsidR="00250326" w:rsidRPr="000D5ECF">
        <w:rPr>
          <w:rFonts w:ascii="Times New Roman" w:hAnsi="Times New Roman" w:cs="Times New Roman"/>
        </w:rPr>
        <w:t xml:space="preserve"> </w:t>
      </w:r>
      <w:r w:rsidR="0055613F">
        <w:rPr>
          <w:rFonts w:ascii="Times New Roman" w:hAnsi="Times New Roman" w:cs="Times New Roman"/>
        </w:rPr>
        <w:t xml:space="preserve">of </w:t>
      </w:r>
      <w:r w:rsidRPr="000D5ECF">
        <w:rPr>
          <w:rFonts w:ascii="Times New Roman" w:hAnsi="Times New Roman" w:cs="Times New Roman"/>
        </w:rPr>
        <w:t>the poem</w:t>
      </w:r>
      <w:r w:rsidR="00250326" w:rsidRPr="000D5ECF">
        <w:rPr>
          <w:rFonts w:ascii="Times New Roman" w:hAnsi="Times New Roman" w:cs="Times New Roman"/>
        </w:rPr>
        <w:t xml:space="preserve"> is larger than </w:t>
      </w:r>
      <w:r w:rsidRPr="000D5ECF">
        <w:rPr>
          <w:rFonts w:ascii="Times New Roman" w:hAnsi="Times New Roman" w:cs="Times New Roman"/>
        </w:rPr>
        <w:t xml:space="preserve">the </w:t>
      </w:r>
      <w:r w:rsidR="0055613F">
        <w:rPr>
          <w:rFonts w:ascii="Times New Roman" w:hAnsi="Times New Roman" w:cs="Times New Roman"/>
        </w:rPr>
        <w:t xml:space="preserve">space that is captured by the poem. </w:t>
      </w:r>
    </w:p>
    <w:p w14:paraId="17D783ED" w14:textId="430C2692" w:rsidR="003F3E36" w:rsidRPr="000D5ECF" w:rsidRDefault="00451F8A" w:rsidP="00F840EE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Some of them write this down in their notes. </w:t>
      </w:r>
    </w:p>
    <w:p w14:paraId="08833B2B" w14:textId="79FE4DA9" w:rsidR="00253F4D" w:rsidRPr="000D5ECF" w:rsidRDefault="00F031DD" w:rsidP="00D255A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lastRenderedPageBreak/>
        <w:t xml:space="preserve">The </w:t>
      </w:r>
      <w:r w:rsidR="00B21566" w:rsidRPr="000D5ECF">
        <w:rPr>
          <w:rFonts w:ascii="Times New Roman" w:hAnsi="Times New Roman" w:cs="Times New Roman"/>
        </w:rPr>
        <w:t xml:space="preserve">view from the window </w:t>
      </w:r>
      <w:r w:rsidRPr="000D5ECF">
        <w:rPr>
          <w:rFonts w:ascii="Times New Roman" w:hAnsi="Times New Roman" w:cs="Times New Roman"/>
        </w:rPr>
        <w:t>g</w:t>
      </w:r>
      <w:r w:rsidR="00F13E59" w:rsidRPr="000D5ECF">
        <w:rPr>
          <w:rFonts w:ascii="Times New Roman" w:hAnsi="Times New Roman" w:cs="Times New Roman"/>
        </w:rPr>
        <w:t xml:space="preserve">ets clearer </w:t>
      </w:r>
      <w:r w:rsidR="00E12C29" w:rsidRPr="000D5ECF">
        <w:rPr>
          <w:rFonts w:ascii="Times New Roman" w:hAnsi="Times New Roman" w:cs="Times New Roman"/>
        </w:rPr>
        <w:t>as you approach</w:t>
      </w:r>
      <w:r w:rsidRPr="000D5ECF">
        <w:rPr>
          <w:rFonts w:ascii="Times New Roman" w:hAnsi="Times New Roman" w:cs="Times New Roman"/>
        </w:rPr>
        <w:t xml:space="preserve"> it</w:t>
      </w:r>
      <w:r w:rsidR="00F13E59" w:rsidRPr="000D5ECF">
        <w:rPr>
          <w:rFonts w:ascii="Times New Roman" w:hAnsi="Times New Roman" w:cs="Times New Roman"/>
        </w:rPr>
        <w:t xml:space="preserve">, I say. </w:t>
      </w:r>
      <w:r w:rsidR="002849B2" w:rsidRPr="000D5ECF">
        <w:rPr>
          <w:rFonts w:ascii="Times New Roman" w:hAnsi="Times New Roman" w:cs="Times New Roman"/>
        </w:rPr>
        <w:t>But s</w:t>
      </w:r>
      <w:r w:rsidR="00250326" w:rsidRPr="000D5ECF">
        <w:rPr>
          <w:rFonts w:ascii="Times New Roman" w:hAnsi="Times New Roman" w:cs="Times New Roman"/>
        </w:rPr>
        <w:t>omewhere, in the periphery of th</w:t>
      </w:r>
      <w:r w:rsidR="002849B2" w:rsidRPr="000D5ECF">
        <w:rPr>
          <w:rFonts w:ascii="Times New Roman" w:hAnsi="Times New Roman" w:cs="Times New Roman"/>
        </w:rPr>
        <w:t>e</w:t>
      </w:r>
      <w:r w:rsidR="00250326" w:rsidRPr="000D5ECF">
        <w:rPr>
          <w:rFonts w:ascii="Times New Roman" w:hAnsi="Times New Roman" w:cs="Times New Roman"/>
        </w:rPr>
        <w:t xml:space="preserve"> window, there is</w:t>
      </w:r>
      <w:r w:rsidR="00F13E59" w:rsidRPr="000D5ECF">
        <w:rPr>
          <w:rFonts w:ascii="Times New Roman" w:hAnsi="Times New Roman" w:cs="Times New Roman"/>
        </w:rPr>
        <w:t xml:space="preserve"> something that can’t be captured by language</w:t>
      </w:r>
      <w:r w:rsidR="00250326" w:rsidRPr="000D5ECF">
        <w:rPr>
          <w:rFonts w:ascii="Times New Roman" w:hAnsi="Times New Roman" w:cs="Times New Roman"/>
        </w:rPr>
        <w:t xml:space="preserve">, </w:t>
      </w:r>
      <w:r w:rsidR="00B21566" w:rsidRPr="000D5ECF">
        <w:rPr>
          <w:rFonts w:ascii="Times New Roman" w:hAnsi="Times New Roman" w:cs="Times New Roman"/>
        </w:rPr>
        <w:t>and the poem is</w:t>
      </w:r>
      <w:r w:rsidR="008D40F8" w:rsidRPr="000D5ECF">
        <w:rPr>
          <w:rFonts w:ascii="Times New Roman" w:hAnsi="Times New Roman" w:cs="Times New Roman"/>
        </w:rPr>
        <w:t xml:space="preserve"> </w:t>
      </w:r>
      <w:r w:rsidR="008F5BD8">
        <w:rPr>
          <w:rFonts w:ascii="Times New Roman" w:hAnsi="Times New Roman" w:cs="Times New Roman"/>
        </w:rPr>
        <w:t xml:space="preserve">a gesture towards that. </w:t>
      </w:r>
      <w:r w:rsidR="00F13E59" w:rsidRPr="000D5ECF">
        <w:rPr>
          <w:rFonts w:ascii="Times New Roman" w:hAnsi="Times New Roman" w:cs="Times New Roman"/>
        </w:rPr>
        <w:t xml:space="preserve"> </w:t>
      </w:r>
    </w:p>
    <w:p w14:paraId="7A927AA9" w14:textId="6CAAFD6F" w:rsidR="00CB4ED6" w:rsidRPr="000D5ECF" w:rsidRDefault="00F031DD" w:rsidP="00F13E59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A boy raises his hand. </w:t>
      </w:r>
      <w:r w:rsidR="000D33AC">
        <w:rPr>
          <w:rFonts w:ascii="Times New Roman" w:hAnsi="Times New Roman" w:cs="Times New Roman"/>
        </w:rPr>
        <w:t>Can you give</w:t>
      </w:r>
      <w:r w:rsidR="00253F4D" w:rsidRPr="000D5ECF">
        <w:rPr>
          <w:rFonts w:ascii="Times New Roman" w:hAnsi="Times New Roman" w:cs="Times New Roman"/>
        </w:rPr>
        <w:t xml:space="preserve"> </w:t>
      </w:r>
      <w:r w:rsidR="006E6C07" w:rsidRPr="000D5ECF">
        <w:rPr>
          <w:rFonts w:ascii="Times New Roman" w:hAnsi="Times New Roman" w:cs="Times New Roman"/>
        </w:rPr>
        <w:t xml:space="preserve">an example of </w:t>
      </w:r>
      <w:r w:rsidR="00253F4D" w:rsidRPr="000D5ECF">
        <w:rPr>
          <w:rFonts w:ascii="Times New Roman" w:hAnsi="Times New Roman" w:cs="Times New Roman"/>
        </w:rPr>
        <w:t xml:space="preserve">something that </w:t>
      </w:r>
      <w:r w:rsidR="00F13E59" w:rsidRPr="000D5ECF">
        <w:rPr>
          <w:rFonts w:ascii="Times New Roman" w:hAnsi="Times New Roman" w:cs="Times New Roman"/>
        </w:rPr>
        <w:t>can’t be captured by language</w:t>
      </w:r>
      <w:r w:rsidR="00253F4D" w:rsidRPr="000D5ECF">
        <w:rPr>
          <w:rFonts w:ascii="Times New Roman" w:hAnsi="Times New Roman" w:cs="Times New Roman"/>
        </w:rPr>
        <w:t>?</w:t>
      </w:r>
    </w:p>
    <w:p w14:paraId="66F3DD63" w14:textId="4ECBD138" w:rsidR="00261EED" w:rsidRPr="000D5ECF" w:rsidRDefault="00261EED" w:rsidP="00261EE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Certain emotions</w:t>
      </w:r>
      <w:r w:rsidR="00F031DD" w:rsidRPr="000D5ECF">
        <w:rPr>
          <w:rFonts w:ascii="Times New Roman" w:hAnsi="Times New Roman" w:cs="Times New Roman"/>
        </w:rPr>
        <w:t>,</w:t>
      </w:r>
      <w:r w:rsidR="00405F00" w:rsidRPr="000D5ECF">
        <w:rPr>
          <w:rFonts w:ascii="Times New Roman" w:hAnsi="Times New Roman" w:cs="Times New Roman"/>
        </w:rPr>
        <w:t xml:space="preserve"> </w:t>
      </w:r>
      <w:r w:rsidR="00F031DD" w:rsidRPr="000D5ECF">
        <w:rPr>
          <w:rFonts w:ascii="Times New Roman" w:hAnsi="Times New Roman" w:cs="Times New Roman"/>
        </w:rPr>
        <w:t>I say.</w:t>
      </w:r>
      <w:r w:rsidR="006E6C07" w:rsidRPr="000D5ECF">
        <w:rPr>
          <w:rFonts w:ascii="Times New Roman" w:hAnsi="Times New Roman" w:cs="Times New Roman"/>
        </w:rPr>
        <w:t xml:space="preserve"> </w:t>
      </w:r>
      <w:r w:rsidR="00E12C29" w:rsidRPr="000D5ECF">
        <w:rPr>
          <w:rFonts w:ascii="Times New Roman" w:hAnsi="Times New Roman" w:cs="Times New Roman"/>
        </w:rPr>
        <w:t>Colors.</w:t>
      </w:r>
      <w:r w:rsidR="00A47757" w:rsidRPr="000D5ECF">
        <w:rPr>
          <w:rFonts w:ascii="Times New Roman" w:hAnsi="Times New Roman" w:cs="Times New Roman"/>
        </w:rPr>
        <w:t xml:space="preserve"> </w:t>
      </w:r>
      <w:r w:rsidR="006E6C07" w:rsidRPr="000D5ECF">
        <w:rPr>
          <w:rFonts w:ascii="Times New Roman" w:hAnsi="Times New Roman" w:cs="Times New Roman"/>
        </w:rPr>
        <w:t>Things of that nature.</w:t>
      </w:r>
    </w:p>
    <w:p w14:paraId="198F4AD9" w14:textId="620DFC51" w:rsidR="00A86336" w:rsidRPr="000D5ECF" w:rsidRDefault="00E43943" w:rsidP="00A47757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Things of what nature</w:t>
      </w:r>
      <w:r w:rsidR="00261EED" w:rsidRPr="000D5ECF">
        <w:rPr>
          <w:rFonts w:ascii="Times New Roman" w:hAnsi="Times New Roman" w:cs="Times New Roman"/>
        </w:rPr>
        <w:t>?</w:t>
      </w:r>
    </w:p>
    <w:p w14:paraId="48AFB354" w14:textId="44D0C6C0" w:rsidR="00533115" w:rsidRPr="000D5ECF" w:rsidRDefault="000D33AC" w:rsidP="007B1C5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Pr="000D5ECF">
        <w:rPr>
          <w:rFonts w:ascii="Times New Roman" w:hAnsi="Times New Roman" w:cs="Times New Roman"/>
        </w:rPr>
        <w:t xml:space="preserve"> problem with students these days</w:t>
      </w:r>
      <w:r>
        <w:rPr>
          <w:rFonts w:ascii="Times New Roman" w:hAnsi="Times New Roman" w:cs="Times New Roman"/>
        </w:rPr>
        <w:t xml:space="preserve"> is that think too literally. </w:t>
      </w:r>
      <w:r w:rsidR="00A47757" w:rsidRPr="000D5ECF">
        <w:rPr>
          <w:rFonts w:ascii="Times New Roman" w:hAnsi="Times New Roman" w:cs="Times New Roman"/>
        </w:rPr>
        <w:t xml:space="preserve">Anytime I </w:t>
      </w:r>
      <w:r>
        <w:rPr>
          <w:rFonts w:ascii="Times New Roman" w:hAnsi="Times New Roman" w:cs="Times New Roman"/>
        </w:rPr>
        <w:t>use figurative language</w:t>
      </w:r>
      <w:r w:rsidR="00A47757" w:rsidRPr="000D5EC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they start looking</w:t>
      </w:r>
      <w:r w:rsidR="00960885" w:rsidRPr="000D5ECF">
        <w:rPr>
          <w:rFonts w:ascii="Times New Roman" w:hAnsi="Times New Roman" w:cs="Times New Roman"/>
        </w:rPr>
        <w:t xml:space="preserve"> </w:t>
      </w:r>
      <w:r w:rsidR="00405F00" w:rsidRPr="000D5ECF">
        <w:rPr>
          <w:rFonts w:ascii="Times New Roman" w:hAnsi="Times New Roman" w:cs="Times New Roman"/>
        </w:rPr>
        <w:t>at their phones or</w:t>
      </w:r>
      <w:r w:rsidR="000E1CAD" w:rsidRPr="000D5ECF">
        <w:rPr>
          <w:rFonts w:ascii="Times New Roman" w:hAnsi="Times New Roman" w:cs="Times New Roman"/>
        </w:rPr>
        <w:t xml:space="preserve"> </w:t>
      </w:r>
      <w:r w:rsidR="00405F00" w:rsidRPr="000D5ECF">
        <w:rPr>
          <w:rFonts w:ascii="Times New Roman" w:hAnsi="Times New Roman" w:cs="Times New Roman"/>
        </w:rPr>
        <w:t>at the</w:t>
      </w:r>
      <w:r w:rsidR="00C30BC7" w:rsidRPr="000D5ECF">
        <w:rPr>
          <w:rFonts w:ascii="Times New Roman" w:hAnsi="Times New Roman" w:cs="Times New Roman"/>
        </w:rPr>
        <w:t xml:space="preserve"> </w:t>
      </w:r>
      <w:r w:rsidR="000C423B" w:rsidRPr="000D5ECF">
        <w:rPr>
          <w:rFonts w:ascii="Times New Roman" w:hAnsi="Times New Roman" w:cs="Times New Roman"/>
        </w:rPr>
        <w:t xml:space="preserve">door. </w:t>
      </w:r>
    </w:p>
    <w:p w14:paraId="34565859" w14:textId="0F0671CC" w:rsidR="00EC29A8" w:rsidRPr="000D5ECF" w:rsidRDefault="00A54CB0" w:rsidP="00EC29A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In the afternoon, t</w:t>
      </w:r>
      <w:r w:rsidR="00EC29A8" w:rsidRPr="000D5ECF">
        <w:rPr>
          <w:rFonts w:ascii="Times New Roman" w:hAnsi="Times New Roman" w:cs="Times New Roman"/>
        </w:rPr>
        <w:t xml:space="preserve">he door to </w:t>
      </w:r>
      <w:r w:rsidR="004E30A8" w:rsidRPr="000D5ECF">
        <w:rPr>
          <w:rFonts w:ascii="Times New Roman" w:hAnsi="Times New Roman" w:cs="Times New Roman"/>
        </w:rPr>
        <w:t>my</w:t>
      </w:r>
      <w:r w:rsidR="00582EF5" w:rsidRPr="000D5ECF">
        <w:rPr>
          <w:rFonts w:ascii="Times New Roman" w:hAnsi="Times New Roman" w:cs="Times New Roman"/>
        </w:rPr>
        <w:t xml:space="preserve"> shared</w:t>
      </w:r>
      <w:r w:rsidR="00EC29A8" w:rsidRPr="000D5ECF">
        <w:rPr>
          <w:rFonts w:ascii="Times New Roman" w:hAnsi="Times New Roman" w:cs="Times New Roman"/>
        </w:rPr>
        <w:t xml:space="preserve"> office</w:t>
      </w:r>
      <w:r w:rsidR="00582EF5" w:rsidRPr="000D5ECF">
        <w:rPr>
          <w:rFonts w:ascii="Times New Roman" w:hAnsi="Times New Roman" w:cs="Times New Roman"/>
        </w:rPr>
        <w:t xml:space="preserve"> space</w:t>
      </w:r>
      <w:r w:rsidR="00EC29A8" w:rsidRPr="000D5ECF">
        <w:rPr>
          <w:rFonts w:ascii="Times New Roman" w:hAnsi="Times New Roman" w:cs="Times New Roman"/>
        </w:rPr>
        <w:t xml:space="preserve"> opens</w:t>
      </w:r>
      <w:r w:rsidR="00687C16" w:rsidRPr="000D5ECF">
        <w:rPr>
          <w:rFonts w:ascii="Times New Roman" w:hAnsi="Times New Roman" w:cs="Times New Roman"/>
        </w:rPr>
        <w:t xml:space="preserve"> and i</w:t>
      </w:r>
      <w:r w:rsidR="00EC29A8" w:rsidRPr="000D5ECF">
        <w:rPr>
          <w:rFonts w:ascii="Times New Roman" w:hAnsi="Times New Roman" w:cs="Times New Roman"/>
        </w:rPr>
        <w:t xml:space="preserve">n </w:t>
      </w:r>
      <w:r w:rsidR="00F13E59" w:rsidRPr="000D5ECF">
        <w:rPr>
          <w:rFonts w:ascii="Times New Roman" w:hAnsi="Times New Roman" w:cs="Times New Roman"/>
        </w:rPr>
        <w:t>tumbl</w:t>
      </w:r>
      <w:r w:rsidR="00060F48" w:rsidRPr="000D5ECF">
        <w:rPr>
          <w:rFonts w:ascii="Times New Roman" w:hAnsi="Times New Roman" w:cs="Times New Roman"/>
        </w:rPr>
        <w:t>es</w:t>
      </w:r>
      <w:r w:rsidR="00F13E59" w:rsidRPr="000D5ECF">
        <w:rPr>
          <w:rFonts w:ascii="Times New Roman" w:hAnsi="Times New Roman" w:cs="Times New Roman"/>
        </w:rPr>
        <w:t xml:space="preserve"> the boys who sit together in the front row</w:t>
      </w:r>
      <w:r w:rsidR="00EC29A8" w:rsidRPr="000D5ECF">
        <w:rPr>
          <w:rFonts w:ascii="Times New Roman" w:hAnsi="Times New Roman" w:cs="Times New Roman"/>
        </w:rPr>
        <w:t xml:space="preserve">. </w:t>
      </w:r>
      <w:r w:rsidR="00B13C3F" w:rsidRPr="000D5ECF">
        <w:rPr>
          <w:rFonts w:ascii="Times New Roman" w:hAnsi="Times New Roman" w:cs="Times New Roman"/>
        </w:rPr>
        <w:t>I</w:t>
      </w:r>
      <w:r w:rsidR="007B1C51" w:rsidRPr="000D5ECF">
        <w:rPr>
          <w:rFonts w:ascii="Times New Roman" w:hAnsi="Times New Roman" w:cs="Times New Roman"/>
        </w:rPr>
        <w:t xml:space="preserve"> </w:t>
      </w:r>
      <w:r w:rsidR="00060F48" w:rsidRPr="000D5ECF">
        <w:rPr>
          <w:rFonts w:ascii="Times New Roman" w:hAnsi="Times New Roman" w:cs="Times New Roman"/>
        </w:rPr>
        <w:t>forgot</w:t>
      </w:r>
      <w:r w:rsidR="007B1C51" w:rsidRPr="000D5ECF">
        <w:rPr>
          <w:rFonts w:ascii="Times New Roman" w:hAnsi="Times New Roman" w:cs="Times New Roman"/>
        </w:rPr>
        <w:t xml:space="preserve"> about my office hour</w:t>
      </w:r>
      <w:r w:rsidR="00F13E59" w:rsidRPr="000D5ECF">
        <w:rPr>
          <w:rFonts w:ascii="Times New Roman" w:hAnsi="Times New Roman" w:cs="Times New Roman"/>
        </w:rPr>
        <w:t xml:space="preserve"> because n</w:t>
      </w:r>
      <w:r w:rsidR="007B1C51" w:rsidRPr="000D5ECF">
        <w:rPr>
          <w:rFonts w:ascii="Times New Roman" w:hAnsi="Times New Roman" w:cs="Times New Roman"/>
        </w:rPr>
        <w:t>obody comes unless there is something due</w:t>
      </w:r>
      <w:r w:rsidR="00B13C3F" w:rsidRPr="000D5ECF">
        <w:rPr>
          <w:rFonts w:ascii="Times New Roman" w:hAnsi="Times New Roman" w:cs="Times New Roman"/>
        </w:rPr>
        <w:t xml:space="preserve">. I </w:t>
      </w:r>
      <w:r w:rsidR="00F13E59" w:rsidRPr="000D5ECF">
        <w:rPr>
          <w:rFonts w:ascii="Times New Roman" w:hAnsi="Times New Roman" w:cs="Times New Roman"/>
        </w:rPr>
        <w:t>was</w:t>
      </w:r>
      <w:r w:rsidR="00B13C3F" w:rsidRPr="000D5ECF">
        <w:rPr>
          <w:rFonts w:ascii="Times New Roman" w:hAnsi="Times New Roman" w:cs="Times New Roman"/>
        </w:rPr>
        <w:t xml:space="preserve"> </w:t>
      </w:r>
      <w:r w:rsidR="00F13E59" w:rsidRPr="000D5ECF">
        <w:rPr>
          <w:rFonts w:ascii="Times New Roman" w:hAnsi="Times New Roman" w:cs="Times New Roman"/>
        </w:rPr>
        <w:t>standing in</w:t>
      </w:r>
      <w:r w:rsidR="00B13C3F" w:rsidRPr="000D5ECF">
        <w:rPr>
          <w:rFonts w:ascii="Times New Roman" w:hAnsi="Times New Roman" w:cs="Times New Roman"/>
        </w:rPr>
        <w:t xml:space="preserve"> the</w:t>
      </w:r>
      <w:r w:rsidR="00582EF5" w:rsidRPr="000D5ECF">
        <w:rPr>
          <w:rFonts w:ascii="Times New Roman" w:hAnsi="Times New Roman" w:cs="Times New Roman"/>
        </w:rPr>
        <w:t xml:space="preserve"> walkway outside of my cubicle</w:t>
      </w:r>
      <w:r w:rsidR="00B13C3F" w:rsidRPr="000D5ECF">
        <w:rPr>
          <w:rFonts w:ascii="Times New Roman" w:hAnsi="Times New Roman" w:cs="Times New Roman"/>
        </w:rPr>
        <w:t>,</w:t>
      </w:r>
      <w:r w:rsidR="006A31BD" w:rsidRPr="000D5ECF">
        <w:rPr>
          <w:rFonts w:ascii="Times New Roman" w:hAnsi="Times New Roman" w:cs="Times New Roman"/>
        </w:rPr>
        <w:t xml:space="preserve"> </w:t>
      </w:r>
      <w:r w:rsidR="00B13C3F" w:rsidRPr="000D5ECF">
        <w:rPr>
          <w:rFonts w:ascii="Times New Roman" w:hAnsi="Times New Roman" w:cs="Times New Roman"/>
        </w:rPr>
        <w:t xml:space="preserve">eating </w:t>
      </w:r>
      <w:r w:rsidR="00CB01A9" w:rsidRPr="000D5ECF">
        <w:rPr>
          <w:rFonts w:ascii="Times New Roman" w:hAnsi="Times New Roman" w:cs="Times New Roman"/>
        </w:rPr>
        <w:t>clementines</w:t>
      </w:r>
      <w:r w:rsidR="00AB5022" w:rsidRPr="000D5ECF">
        <w:rPr>
          <w:rFonts w:ascii="Times New Roman" w:hAnsi="Times New Roman" w:cs="Times New Roman"/>
        </w:rPr>
        <w:t xml:space="preserve"> an</w:t>
      </w:r>
      <w:r w:rsidR="00F162E6" w:rsidRPr="000D5ECF">
        <w:rPr>
          <w:rFonts w:ascii="Times New Roman" w:hAnsi="Times New Roman" w:cs="Times New Roman"/>
        </w:rPr>
        <w:t xml:space="preserve">d thinking about what </w:t>
      </w:r>
      <w:r w:rsidR="0061347A" w:rsidRPr="000D5ECF">
        <w:rPr>
          <w:rFonts w:ascii="Times New Roman" w:hAnsi="Times New Roman" w:cs="Times New Roman"/>
        </w:rPr>
        <w:t>I should</w:t>
      </w:r>
      <w:r w:rsidR="00F162E6" w:rsidRPr="000D5ECF">
        <w:rPr>
          <w:rFonts w:ascii="Times New Roman" w:hAnsi="Times New Roman" w:cs="Times New Roman"/>
        </w:rPr>
        <w:t xml:space="preserve"> write. </w:t>
      </w:r>
    </w:p>
    <w:p w14:paraId="268707DA" w14:textId="5DA77162" w:rsidR="00EC29A8" w:rsidRPr="000D5ECF" w:rsidRDefault="00EC29A8" w:rsidP="002C07A3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There are not enough chairs to seat them</w:t>
      </w:r>
      <w:r w:rsidR="0035724B" w:rsidRPr="000D5ECF">
        <w:rPr>
          <w:rFonts w:ascii="Times New Roman" w:hAnsi="Times New Roman" w:cs="Times New Roman"/>
        </w:rPr>
        <w:t>,</w:t>
      </w:r>
      <w:r w:rsidR="00E50B9E" w:rsidRPr="000D5ECF">
        <w:rPr>
          <w:rFonts w:ascii="Times New Roman" w:hAnsi="Times New Roman" w:cs="Times New Roman"/>
        </w:rPr>
        <w:t xml:space="preserve"> </w:t>
      </w:r>
      <w:r w:rsidR="00F162E6" w:rsidRPr="000D5ECF">
        <w:rPr>
          <w:rFonts w:ascii="Times New Roman" w:hAnsi="Times New Roman" w:cs="Times New Roman"/>
        </w:rPr>
        <w:t>so</w:t>
      </w:r>
      <w:r w:rsidR="00E50B9E" w:rsidRPr="000D5ECF">
        <w:rPr>
          <w:rFonts w:ascii="Times New Roman" w:hAnsi="Times New Roman" w:cs="Times New Roman"/>
        </w:rPr>
        <w:t xml:space="preserve"> t</w:t>
      </w:r>
      <w:r w:rsidRPr="000D5ECF">
        <w:rPr>
          <w:rFonts w:ascii="Times New Roman" w:hAnsi="Times New Roman" w:cs="Times New Roman"/>
        </w:rPr>
        <w:t>hey lean against the wall. It</w:t>
      </w:r>
      <w:r w:rsidR="00F13E59" w:rsidRPr="000D5ECF">
        <w:rPr>
          <w:rFonts w:ascii="Times New Roman" w:hAnsi="Times New Roman" w:cs="Times New Roman"/>
        </w:rPr>
        <w:t>’s</w:t>
      </w:r>
      <w:r w:rsidRPr="000D5ECF">
        <w:rPr>
          <w:rFonts w:ascii="Times New Roman" w:hAnsi="Times New Roman" w:cs="Times New Roman"/>
        </w:rPr>
        <w:t xml:space="preserve"> my first time seeing th</w:t>
      </w:r>
      <w:r w:rsidR="001B01E5" w:rsidRPr="000D5ECF">
        <w:rPr>
          <w:rFonts w:ascii="Times New Roman" w:hAnsi="Times New Roman" w:cs="Times New Roman"/>
        </w:rPr>
        <w:t>em</w:t>
      </w:r>
      <w:r w:rsidRPr="000D5ECF">
        <w:rPr>
          <w:rFonts w:ascii="Times New Roman" w:hAnsi="Times New Roman" w:cs="Times New Roman"/>
        </w:rPr>
        <w:t xml:space="preserve"> as distinct people. One of them has a beanie embroidered with </w:t>
      </w:r>
      <w:r w:rsidR="003375B7" w:rsidRPr="000D5ECF">
        <w:rPr>
          <w:rFonts w:ascii="Times New Roman" w:hAnsi="Times New Roman" w:cs="Times New Roman"/>
        </w:rPr>
        <w:t xml:space="preserve">blue </w:t>
      </w:r>
      <w:r w:rsidRPr="000D5ECF">
        <w:rPr>
          <w:rFonts w:ascii="Times New Roman" w:hAnsi="Times New Roman" w:cs="Times New Roman"/>
        </w:rPr>
        <w:t>flames. Another one is taller, with a Monster Energy hat. The</w:t>
      </w:r>
      <w:r w:rsidR="006A31BD" w:rsidRPr="000D5ECF">
        <w:rPr>
          <w:rFonts w:ascii="Times New Roman" w:hAnsi="Times New Roman" w:cs="Times New Roman"/>
        </w:rPr>
        <w:t xml:space="preserve"> </w:t>
      </w:r>
      <w:r w:rsidR="000D33AC">
        <w:rPr>
          <w:rFonts w:ascii="Times New Roman" w:hAnsi="Times New Roman" w:cs="Times New Roman"/>
        </w:rPr>
        <w:t>student</w:t>
      </w:r>
      <w:r w:rsidR="006A31BD" w:rsidRPr="000D5ECF">
        <w:rPr>
          <w:rFonts w:ascii="Times New Roman" w:hAnsi="Times New Roman" w:cs="Times New Roman"/>
        </w:rPr>
        <w:t xml:space="preserve"> </w:t>
      </w:r>
      <w:r w:rsidR="002B1F0A" w:rsidRPr="000D5ECF">
        <w:rPr>
          <w:rFonts w:ascii="Times New Roman" w:hAnsi="Times New Roman" w:cs="Times New Roman"/>
        </w:rPr>
        <w:t>who never speaks in class</w:t>
      </w:r>
      <w:r w:rsidRPr="000D5ECF">
        <w:rPr>
          <w:rFonts w:ascii="Times New Roman" w:hAnsi="Times New Roman" w:cs="Times New Roman"/>
        </w:rPr>
        <w:t xml:space="preserve"> is</w:t>
      </w:r>
      <w:r w:rsidR="000D33AC">
        <w:rPr>
          <w:rFonts w:ascii="Times New Roman" w:hAnsi="Times New Roman" w:cs="Times New Roman"/>
        </w:rPr>
        <w:t>n’t</w:t>
      </w:r>
      <w:r w:rsidRPr="000D5ECF">
        <w:rPr>
          <w:rFonts w:ascii="Times New Roman" w:hAnsi="Times New Roman" w:cs="Times New Roman"/>
        </w:rPr>
        <w:t xml:space="preserve"> wearing a hat.</w:t>
      </w:r>
      <w:r w:rsidR="00B13C3F" w:rsidRPr="000D5ECF">
        <w:rPr>
          <w:rFonts w:ascii="Times New Roman" w:hAnsi="Times New Roman" w:cs="Times New Roman"/>
        </w:rPr>
        <w:t xml:space="preserve"> </w:t>
      </w:r>
      <w:r w:rsidR="007C57B4" w:rsidRPr="000D5ECF">
        <w:rPr>
          <w:rFonts w:ascii="Times New Roman" w:hAnsi="Times New Roman" w:cs="Times New Roman"/>
        </w:rPr>
        <w:t>H</w:t>
      </w:r>
      <w:r w:rsidR="00B13C3F" w:rsidRPr="000D5ECF">
        <w:rPr>
          <w:rFonts w:ascii="Times New Roman" w:hAnsi="Times New Roman" w:cs="Times New Roman"/>
        </w:rPr>
        <w:t>is head</w:t>
      </w:r>
      <w:r w:rsidR="007C57B4" w:rsidRPr="000D5ECF">
        <w:rPr>
          <w:rFonts w:ascii="Times New Roman" w:hAnsi="Times New Roman" w:cs="Times New Roman"/>
        </w:rPr>
        <w:t xml:space="preserve"> </w:t>
      </w:r>
      <w:r w:rsidR="00B704C9">
        <w:rPr>
          <w:rFonts w:ascii="Times New Roman" w:hAnsi="Times New Roman" w:cs="Times New Roman"/>
        </w:rPr>
        <w:t>look</w:t>
      </w:r>
      <w:r w:rsidR="007C57B4" w:rsidRPr="000D5ECF">
        <w:rPr>
          <w:rFonts w:ascii="Times New Roman" w:hAnsi="Times New Roman" w:cs="Times New Roman"/>
        </w:rPr>
        <w:t>s s</w:t>
      </w:r>
      <w:r w:rsidR="00DC60BE" w:rsidRPr="000D5ECF">
        <w:rPr>
          <w:rFonts w:ascii="Times New Roman" w:hAnsi="Times New Roman" w:cs="Times New Roman"/>
        </w:rPr>
        <w:t>mooth</w:t>
      </w:r>
      <w:r w:rsidR="007D7065" w:rsidRPr="000D5ECF">
        <w:rPr>
          <w:rFonts w:ascii="Times New Roman" w:hAnsi="Times New Roman" w:cs="Times New Roman"/>
        </w:rPr>
        <w:t xml:space="preserve"> </w:t>
      </w:r>
      <w:r w:rsidR="000956AF" w:rsidRPr="000D5ECF">
        <w:rPr>
          <w:rFonts w:ascii="Times New Roman" w:hAnsi="Times New Roman" w:cs="Times New Roman"/>
        </w:rPr>
        <w:t xml:space="preserve">and auspicious </w:t>
      </w:r>
      <w:r w:rsidR="007D7065" w:rsidRPr="000D5ECF">
        <w:rPr>
          <w:rFonts w:ascii="Times New Roman" w:hAnsi="Times New Roman" w:cs="Times New Roman"/>
        </w:rPr>
        <w:t>like a</w:t>
      </w:r>
      <w:r w:rsidR="000956AF" w:rsidRPr="000D5ECF">
        <w:rPr>
          <w:rFonts w:ascii="Times New Roman" w:hAnsi="Times New Roman" w:cs="Times New Roman"/>
        </w:rPr>
        <w:t>n</w:t>
      </w:r>
      <w:r w:rsidR="007D7065" w:rsidRPr="000D5ECF">
        <w:rPr>
          <w:rFonts w:ascii="Times New Roman" w:hAnsi="Times New Roman" w:cs="Times New Roman"/>
        </w:rPr>
        <w:t xml:space="preserve"> egg</w:t>
      </w:r>
      <w:r w:rsidR="00DC60BE" w:rsidRPr="000D5ECF">
        <w:rPr>
          <w:rFonts w:ascii="Times New Roman" w:hAnsi="Times New Roman" w:cs="Times New Roman"/>
        </w:rPr>
        <w:t>.</w:t>
      </w:r>
      <w:r w:rsidR="007C57B4" w:rsidRPr="000D5ECF">
        <w:rPr>
          <w:rFonts w:ascii="Times New Roman" w:hAnsi="Times New Roman" w:cs="Times New Roman"/>
        </w:rPr>
        <w:t xml:space="preserve"> </w:t>
      </w:r>
      <w:r w:rsidR="00F13E59" w:rsidRPr="000D5ECF">
        <w:rPr>
          <w:rFonts w:ascii="Times New Roman" w:hAnsi="Times New Roman" w:cs="Times New Roman"/>
        </w:rPr>
        <w:t>One of them has a hand wrapped in gauze</w:t>
      </w:r>
      <w:r w:rsidR="00060F48" w:rsidRPr="000D5ECF">
        <w:rPr>
          <w:rFonts w:ascii="Times New Roman" w:hAnsi="Times New Roman" w:cs="Times New Roman"/>
        </w:rPr>
        <w:t xml:space="preserve">, and I wonder if it’s from </w:t>
      </w:r>
      <w:r w:rsidR="00692C39">
        <w:rPr>
          <w:rFonts w:ascii="Times New Roman" w:hAnsi="Times New Roman" w:cs="Times New Roman"/>
        </w:rPr>
        <w:t>scraping it on concrete while skateboarding</w:t>
      </w:r>
      <w:r w:rsidR="00060F48" w:rsidRPr="000D5ECF">
        <w:rPr>
          <w:rFonts w:ascii="Times New Roman" w:hAnsi="Times New Roman" w:cs="Times New Roman"/>
        </w:rPr>
        <w:t xml:space="preserve"> or</w:t>
      </w:r>
      <w:r w:rsidR="00692C39">
        <w:rPr>
          <w:rFonts w:ascii="Times New Roman" w:hAnsi="Times New Roman" w:cs="Times New Roman"/>
        </w:rPr>
        <w:t xml:space="preserve"> from</w:t>
      </w:r>
      <w:r w:rsidR="00060F48" w:rsidRPr="000D5ECF">
        <w:rPr>
          <w:rFonts w:ascii="Times New Roman" w:hAnsi="Times New Roman" w:cs="Times New Roman"/>
        </w:rPr>
        <w:t xml:space="preserve"> punching holes in </w:t>
      </w:r>
      <w:r w:rsidR="001524EC" w:rsidRPr="000D5ECF">
        <w:rPr>
          <w:rFonts w:ascii="Times New Roman" w:hAnsi="Times New Roman" w:cs="Times New Roman"/>
        </w:rPr>
        <w:t xml:space="preserve">drywall. </w:t>
      </w:r>
    </w:p>
    <w:p w14:paraId="2544F9EF" w14:textId="52425553" w:rsidR="00EC29A8" w:rsidRPr="000D5ECF" w:rsidRDefault="00EC29A8" w:rsidP="00EC29A8">
      <w:pPr>
        <w:spacing w:line="480" w:lineRule="auto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ab/>
      </w:r>
      <w:r w:rsidR="002C07A3" w:rsidRPr="000D5ECF">
        <w:rPr>
          <w:rFonts w:ascii="Times New Roman" w:hAnsi="Times New Roman" w:cs="Times New Roman"/>
        </w:rPr>
        <w:t>We came to ask you a question,</w:t>
      </w:r>
      <w:r w:rsidR="00F162E6" w:rsidRPr="000D5ECF">
        <w:rPr>
          <w:rFonts w:ascii="Times New Roman" w:hAnsi="Times New Roman" w:cs="Times New Roman"/>
        </w:rPr>
        <w:t xml:space="preserve"> </w:t>
      </w:r>
      <w:r w:rsidR="002C07A3" w:rsidRPr="000D5ECF">
        <w:rPr>
          <w:rFonts w:ascii="Times New Roman" w:hAnsi="Times New Roman" w:cs="Times New Roman"/>
        </w:rPr>
        <w:t xml:space="preserve">the Monster Energy hat says. </w:t>
      </w:r>
      <w:r w:rsidRPr="000D5ECF">
        <w:rPr>
          <w:rFonts w:ascii="Times New Roman" w:hAnsi="Times New Roman" w:cs="Times New Roman"/>
        </w:rPr>
        <w:t>We were wondering what</w:t>
      </w:r>
      <w:r w:rsidR="007D7065" w:rsidRPr="000D5ECF">
        <w:rPr>
          <w:rFonts w:ascii="Times New Roman" w:hAnsi="Times New Roman" w:cs="Times New Roman"/>
        </w:rPr>
        <w:t xml:space="preserve"> </w:t>
      </w:r>
      <w:r w:rsidR="001E419F" w:rsidRPr="000D5ECF">
        <w:rPr>
          <w:rFonts w:ascii="Times New Roman" w:hAnsi="Times New Roman" w:cs="Times New Roman"/>
        </w:rPr>
        <w:t xml:space="preserve">you </w:t>
      </w:r>
      <w:r w:rsidR="00CA11C5">
        <w:rPr>
          <w:rFonts w:ascii="Times New Roman" w:hAnsi="Times New Roman" w:cs="Times New Roman"/>
        </w:rPr>
        <w:t xml:space="preserve">meant when you said poetry should be a window into something. </w:t>
      </w:r>
    </w:p>
    <w:p w14:paraId="2677C332" w14:textId="664697EB" w:rsidR="00EC29A8" w:rsidRPr="000D5ECF" w:rsidRDefault="00EC29A8" w:rsidP="00EC29A8">
      <w:pPr>
        <w:spacing w:line="480" w:lineRule="auto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ab/>
        <w:t>What are your names?</w:t>
      </w:r>
      <w:r w:rsidR="00CF76B5" w:rsidRPr="000D5ECF">
        <w:rPr>
          <w:rFonts w:ascii="Times New Roman" w:hAnsi="Times New Roman" w:cs="Times New Roman"/>
        </w:rPr>
        <w:t xml:space="preserve"> I</w:t>
      </w:r>
      <w:r w:rsidR="001B01E5" w:rsidRPr="000D5ECF">
        <w:rPr>
          <w:rFonts w:ascii="Times New Roman" w:hAnsi="Times New Roman" w:cs="Times New Roman"/>
        </w:rPr>
        <w:t xml:space="preserve"> ask. </w:t>
      </w:r>
    </w:p>
    <w:p w14:paraId="5B8827F5" w14:textId="23CE4E18" w:rsidR="00EC29A8" w:rsidRPr="000D5ECF" w:rsidRDefault="00EC29A8" w:rsidP="00EC29A8">
      <w:pPr>
        <w:spacing w:line="480" w:lineRule="auto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ab/>
        <w:t>That’s Mikey, Jordan</w:t>
      </w:r>
      <w:r w:rsidR="00CF76B5" w:rsidRPr="000D5ECF">
        <w:rPr>
          <w:rFonts w:ascii="Times New Roman" w:hAnsi="Times New Roman" w:cs="Times New Roman"/>
        </w:rPr>
        <w:t>, he says, tilting his hat back</w:t>
      </w:r>
      <w:r w:rsidR="002B1F0A" w:rsidRPr="000D5ECF">
        <w:rPr>
          <w:rFonts w:ascii="Times New Roman" w:hAnsi="Times New Roman" w:cs="Times New Roman"/>
        </w:rPr>
        <w:t>, revealing</w:t>
      </w:r>
      <w:r w:rsidR="00CF76B5" w:rsidRPr="000D5ECF">
        <w:rPr>
          <w:rFonts w:ascii="Times New Roman" w:hAnsi="Times New Roman" w:cs="Times New Roman"/>
        </w:rPr>
        <w:t xml:space="preserve"> how pale his forehead is compared to the rest of his face.</w:t>
      </w:r>
      <w:r w:rsidR="00F162E6" w:rsidRPr="000D5ECF">
        <w:rPr>
          <w:rFonts w:ascii="Times New Roman" w:hAnsi="Times New Roman" w:cs="Times New Roman"/>
        </w:rPr>
        <w:t xml:space="preserve"> </w:t>
      </w:r>
      <w:r w:rsidRPr="000D5ECF">
        <w:rPr>
          <w:rFonts w:ascii="Times New Roman" w:hAnsi="Times New Roman" w:cs="Times New Roman"/>
        </w:rPr>
        <w:t>My name</w:t>
      </w:r>
      <w:r w:rsidR="00BC1A47" w:rsidRPr="000D5ECF">
        <w:rPr>
          <w:rFonts w:ascii="Times New Roman" w:hAnsi="Times New Roman" w:cs="Times New Roman"/>
        </w:rPr>
        <w:t xml:space="preserve"> on the registrar</w:t>
      </w:r>
      <w:r w:rsidRPr="000D5ECF">
        <w:rPr>
          <w:rFonts w:ascii="Times New Roman" w:hAnsi="Times New Roman" w:cs="Times New Roman"/>
        </w:rPr>
        <w:t xml:space="preserve"> is Dan</w:t>
      </w:r>
      <w:r w:rsidR="002C07A3" w:rsidRPr="000D5ECF">
        <w:rPr>
          <w:rFonts w:ascii="Times New Roman" w:hAnsi="Times New Roman" w:cs="Times New Roman"/>
        </w:rPr>
        <w:t>iel</w:t>
      </w:r>
      <w:r w:rsidRPr="000D5ECF">
        <w:rPr>
          <w:rFonts w:ascii="Times New Roman" w:hAnsi="Times New Roman" w:cs="Times New Roman"/>
        </w:rPr>
        <w:t xml:space="preserve">, but I go by </w:t>
      </w:r>
      <w:r w:rsidR="000F65C7" w:rsidRPr="000D5ECF">
        <w:rPr>
          <w:rFonts w:ascii="Times New Roman" w:hAnsi="Times New Roman" w:cs="Times New Roman"/>
        </w:rPr>
        <w:t>Luca</w:t>
      </w:r>
      <w:r w:rsidRPr="000D5ECF">
        <w:rPr>
          <w:rFonts w:ascii="Times New Roman" w:hAnsi="Times New Roman" w:cs="Times New Roman"/>
        </w:rPr>
        <w:t>.</w:t>
      </w:r>
    </w:p>
    <w:p w14:paraId="1171D732" w14:textId="08646081" w:rsidR="00EC29A8" w:rsidRPr="000D5ECF" w:rsidRDefault="00EC29A8" w:rsidP="00EC29A8">
      <w:pPr>
        <w:spacing w:line="480" w:lineRule="auto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lastRenderedPageBreak/>
        <w:tab/>
      </w:r>
      <w:r w:rsidR="000F65C7" w:rsidRPr="000D5ECF">
        <w:rPr>
          <w:rFonts w:ascii="Times New Roman" w:hAnsi="Times New Roman" w:cs="Times New Roman"/>
        </w:rPr>
        <w:t>Luca</w:t>
      </w:r>
      <w:r w:rsidRPr="000D5ECF">
        <w:rPr>
          <w:rFonts w:ascii="Times New Roman" w:hAnsi="Times New Roman" w:cs="Times New Roman"/>
        </w:rPr>
        <w:t>, I repeat. Mikey, Jordan.</w:t>
      </w:r>
    </w:p>
    <w:p w14:paraId="78ADACC0" w14:textId="0F6BF6F2" w:rsidR="00E35A1A" w:rsidRPr="000D5ECF" w:rsidRDefault="00EC29A8" w:rsidP="00E35A1A">
      <w:pPr>
        <w:spacing w:line="480" w:lineRule="auto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ab/>
        <w:t>I give them each a</w:t>
      </w:r>
      <w:r w:rsidR="00AF4AC0" w:rsidRPr="000D5ECF">
        <w:rPr>
          <w:rFonts w:ascii="Times New Roman" w:hAnsi="Times New Roman" w:cs="Times New Roman"/>
        </w:rPr>
        <w:t xml:space="preserve"> clementine</w:t>
      </w:r>
      <w:r w:rsidR="003A7103">
        <w:rPr>
          <w:rFonts w:ascii="Times New Roman" w:hAnsi="Times New Roman" w:cs="Times New Roman"/>
        </w:rPr>
        <w:t xml:space="preserve">, which they accept out of politeness. </w:t>
      </w:r>
      <w:r w:rsidR="00F37F9D">
        <w:rPr>
          <w:rFonts w:ascii="Times New Roman" w:hAnsi="Times New Roman" w:cs="Times New Roman"/>
        </w:rPr>
        <w:t xml:space="preserve">As they peel the piths and separate the wedges, </w:t>
      </w:r>
      <w:r w:rsidR="001F29A5" w:rsidRPr="000D5ECF">
        <w:rPr>
          <w:rFonts w:ascii="Times New Roman" w:hAnsi="Times New Roman" w:cs="Times New Roman"/>
        </w:rPr>
        <w:t>I notice the</w:t>
      </w:r>
      <w:r w:rsidR="003A7103">
        <w:rPr>
          <w:rFonts w:ascii="Times New Roman" w:hAnsi="Times New Roman" w:cs="Times New Roman"/>
        </w:rPr>
        <w:t xml:space="preserve">y keep </w:t>
      </w:r>
      <w:r w:rsidR="001F29A5" w:rsidRPr="000D5ECF">
        <w:rPr>
          <w:rFonts w:ascii="Times New Roman" w:hAnsi="Times New Roman" w:cs="Times New Roman"/>
        </w:rPr>
        <w:t xml:space="preserve">glancing at </w:t>
      </w:r>
      <w:r w:rsidR="003A7103">
        <w:rPr>
          <w:rFonts w:ascii="Times New Roman" w:hAnsi="Times New Roman" w:cs="Times New Roman"/>
        </w:rPr>
        <w:t xml:space="preserve">my notebook, which </w:t>
      </w:r>
      <w:r w:rsidR="002D0AEB">
        <w:rPr>
          <w:rFonts w:ascii="Times New Roman" w:hAnsi="Times New Roman" w:cs="Times New Roman"/>
        </w:rPr>
        <w:t>is splayed</w:t>
      </w:r>
      <w:r w:rsidR="003A7103">
        <w:rPr>
          <w:rFonts w:ascii="Times New Roman" w:hAnsi="Times New Roman" w:cs="Times New Roman"/>
        </w:rPr>
        <w:t xml:space="preserve"> open on the table </w:t>
      </w:r>
      <w:r w:rsidR="002D0AEB">
        <w:rPr>
          <w:rFonts w:ascii="Times New Roman" w:hAnsi="Times New Roman" w:cs="Times New Roman"/>
        </w:rPr>
        <w:t>on a page with</w:t>
      </w:r>
      <w:r w:rsidR="003A7103">
        <w:rPr>
          <w:rFonts w:ascii="Times New Roman" w:hAnsi="Times New Roman" w:cs="Times New Roman"/>
        </w:rPr>
        <w:t xml:space="preserve"> </w:t>
      </w:r>
      <w:r w:rsidR="001F29A5" w:rsidRPr="000D5ECF">
        <w:rPr>
          <w:rFonts w:ascii="Times New Roman" w:hAnsi="Times New Roman" w:cs="Times New Roman"/>
        </w:rPr>
        <w:t xml:space="preserve">my </w:t>
      </w:r>
      <w:r w:rsidR="002D0AEB">
        <w:rPr>
          <w:rFonts w:ascii="Times New Roman" w:hAnsi="Times New Roman" w:cs="Times New Roman"/>
        </w:rPr>
        <w:t xml:space="preserve">line </w:t>
      </w:r>
      <w:r w:rsidR="00400588" w:rsidRPr="000D5ECF">
        <w:rPr>
          <w:rFonts w:ascii="Times New Roman" w:hAnsi="Times New Roman" w:cs="Times New Roman"/>
        </w:rPr>
        <w:t>drawings of</w:t>
      </w:r>
      <w:r w:rsidR="00A3145E" w:rsidRPr="000D5ECF">
        <w:rPr>
          <w:rFonts w:ascii="Times New Roman" w:hAnsi="Times New Roman" w:cs="Times New Roman"/>
        </w:rPr>
        <w:t xml:space="preserve"> blood bay horses</w:t>
      </w:r>
      <w:r w:rsidR="00400588" w:rsidRPr="000D5ECF">
        <w:rPr>
          <w:rFonts w:ascii="Times New Roman" w:hAnsi="Times New Roman" w:cs="Times New Roman"/>
        </w:rPr>
        <w:t>. I close the notebook</w:t>
      </w:r>
      <w:r w:rsidR="002C07A3" w:rsidRPr="000D5ECF">
        <w:rPr>
          <w:rFonts w:ascii="Times New Roman" w:hAnsi="Times New Roman" w:cs="Times New Roman"/>
        </w:rPr>
        <w:t xml:space="preserve"> and clear my throat, embarrassed</w:t>
      </w:r>
      <w:r w:rsidR="00CB6E25" w:rsidRPr="000D5ECF">
        <w:rPr>
          <w:rFonts w:ascii="Times New Roman" w:hAnsi="Times New Roman" w:cs="Times New Roman"/>
        </w:rPr>
        <w:t xml:space="preserve">. I don’t want them to think I am a horse girl, or worse, a horse old </w:t>
      </w:r>
      <w:r w:rsidR="000C423B" w:rsidRPr="000D5ECF">
        <w:rPr>
          <w:rFonts w:ascii="Times New Roman" w:hAnsi="Times New Roman" w:cs="Times New Roman"/>
        </w:rPr>
        <w:t xml:space="preserve">woman. </w:t>
      </w:r>
    </w:p>
    <w:p w14:paraId="06FE4EB2" w14:textId="65D83188" w:rsidR="00CA11C5" w:rsidRDefault="00CA11C5" w:rsidP="0055613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do you think the poem should be a window into? I ask, trying out the pedagogical strategy where I flip the question on them.</w:t>
      </w:r>
      <w:r w:rsidR="00524323">
        <w:rPr>
          <w:rFonts w:ascii="Times New Roman" w:hAnsi="Times New Roman" w:cs="Times New Roman"/>
        </w:rPr>
        <w:t xml:space="preserve"> </w:t>
      </w:r>
    </w:p>
    <w:p w14:paraId="746A5A67" w14:textId="49F41261" w:rsidR="0055613F" w:rsidRDefault="0055613F" w:rsidP="0055613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Mikey and Luca give vague answers—my life and the world, respectively—</w:t>
      </w:r>
      <w:r w:rsidR="00524323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Jordan th</w:t>
      </w:r>
      <w:r w:rsidR="00524323">
        <w:rPr>
          <w:rFonts w:ascii="Times New Roman" w:hAnsi="Times New Roman" w:cs="Times New Roman"/>
        </w:rPr>
        <w:t>inks</w:t>
      </w:r>
      <w:r>
        <w:rPr>
          <w:rFonts w:ascii="Times New Roman" w:hAnsi="Times New Roman" w:cs="Times New Roman"/>
        </w:rPr>
        <w:t xml:space="preserve"> I was asking them to write poems about the view</w:t>
      </w:r>
      <w:r w:rsidR="0052432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outside their window</w:t>
      </w:r>
      <w:r w:rsidR="0052432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. I t</w:t>
      </w:r>
      <w:r w:rsidR="00524323">
        <w:rPr>
          <w:rFonts w:ascii="Times New Roman" w:hAnsi="Times New Roman" w:cs="Times New Roman"/>
        </w:rPr>
        <w:t>ell them</w:t>
      </w:r>
      <w:r>
        <w:rPr>
          <w:rFonts w:ascii="Times New Roman" w:hAnsi="Times New Roman" w:cs="Times New Roman"/>
        </w:rPr>
        <w:t xml:space="preserve"> I was just using the window as a metaphor, </w:t>
      </w:r>
      <w:r w:rsidR="00524323">
        <w:rPr>
          <w:rFonts w:ascii="Times New Roman" w:hAnsi="Times New Roman" w:cs="Times New Roman"/>
        </w:rPr>
        <w:t xml:space="preserve">but if it’s more obfuscating than it is illuminating, they should feel free to forget about it. I don’t tell them that my strategy in lecture is to say things experimentally and hope that </w:t>
      </w:r>
      <w:r w:rsidR="00A10C5A">
        <w:rPr>
          <w:rFonts w:ascii="Times New Roman" w:hAnsi="Times New Roman" w:cs="Times New Roman"/>
        </w:rPr>
        <w:t>something sticks.</w:t>
      </w:r>
      <w:r w:rsidR="00524323">
        <w:rPr>
          <w:rFonts w:ascii="Times New Roman" w:hAnsi="Times New Roman" w:cs="Times New Roman"/>
        </w:rPr>
        <w:t xml:space="preserve"> </w:t>
      </w:r>
    </w:p>
    <w:p w14:paraId="3E19E430" w14:textId="4A24E003" w:rsidR="00524323" w:rsidRDefault="00524323" w:rsidP="0055613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But what’s the point of having the poem be a window into something? Jordan asks. </w:t>
      </w:r>
    </w:p>
    <w:p w14:paraId="7C0839EE" w14:textId="7CC14F2E" w:rsidR="00524323" w:rsidRDefault="00524323" w:rsidP="0055613F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don’t know if there’s a point, I say, or if poetry has a telos at all.</w:t>
      </w:r>
    </w:p>
    <w:p w14:paraId="754F9B04" w14:textId="7AC4F47C" w:rsidR="00B81AC4" w:rsidRDefault="00524323" w:rsidP="00B81AC4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</w:t>
      </w:r>
      <w:r w:rsidR="00B714C7" w:rsidRPr="00116E2B">
        <w:rPr>
          <w:rFonts w:ascii="Times New Roman" w:hAnsi="Times New Roman" w:cs="Times New Roman"/>
        </w:rPr>
        <w:t xml:space="preserve"> scratch</w:t>
      </w:r>
      <w:r w:rsidR="00AE2AC0" w:rsidRPr="00116E2B">
        <w:rPr>
          <w:rFonts w:ascii="Times New Roman" w:hAnsi="Times New Roman" w:cs="Times New Roman"/>
        </w:rPr>
        <w:t>es</w:t>
      </w:r>
      <w:r w:rsidR="00B714C7" w:rsidRPr="00116E2B">
        <w:rPr>
          <w:rFonts w:ascii="Times New Roman" w:hAnsi="Times New Roman" w:cs="Times New Roman"/>
        </w:rPr>
        <w:t xml:space="preserve"> </w:t>
      </w:r>
      <w:r w:rsidR="00AE2AC0" w:rsidRPr="00116E2B">
        <w:rPr>
          <w:rFonts w:ascii="Times New Roman" w:hAnsi="Times New Roman" w:cs="Times New Roman"/>
        </w:rPr>
        <w:t>his</w:t>
      </w:r>
      <w:r w:rsidR="00B714C7" w:rsidRPr="00116E2B">
        <w:rPr>
          <w:rFonts w:ascii="Times New Roman" w:hAnsi="Times New Roman" w:cs="Times New Roman"/>
        </w:rPr>
        <w:t xml:space="preserve"> chin, the stubble that’s barely there</w:t>
      </w:r>
      <w:r w:rsidR="00B81AC4" w:rsidRPr="00116E2B">
        <w:rPr>
          <w:rFonts w:ascii="Times New Roman" w:hAnsi="Times New Roman" w:cs="Times New Roman"/>
        </w:rPr>
        <w:t xml:space="preserve">. What does that </w:t>
      </w:r>
      <w:r>
        <w:rPr>
          <w:rFonts w:ascii="Times New Roman" w:hAnsi="Times New Roman" w:cs="Times New Roman"/>
        </w:rPr>
        <w:t xml:space="preserve">word </w:t>
      </w:r>
      <w:r w:rsidR="00B81AC4" w:rsidRPr="00116E2B">
        <w:rPr>
          <w:rFonts w:ascii="Times New Roman" w:hAnsi="Times New Roman" w:cs="Times New Roman"/>
        </w:rPr>
        <w:t>mean, t</w:t>
      </w:r>
      <w:r w:rsidR="002D0AEB" w:rsidRPr="00116E2B">
        <w:rPr>
          <w:rFonts w:ascii="Times New Roman" w:hAnsi="Times New Roman" w:cs="Times New Roman"/>
        </w:rPr>
        <w:t>elos</w:t>
      </w:r>
      <w:r w:rsidR="00B81AC4" w:rsidRPr="00116E2B">
        <w:rPr>
          <w:rFonts w:ascii="Times New Roman" w:hAnsi="Times New Roman" w:cs="Times New Roman"/>
        </w:rPr>
        <w:t>?</w:t>
      </w:r>
    </w:p>
    <w:p w14:paraId="1E8C4FFD" w14:textId="17DCC034" w:rsidR="00B81AC4" w:rsidRPr="00BF44FD" w:rsidRDefault="00524323" w:rsidP="00B81AC4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I’m probably using the word wrong, so </w:t>
      </w:r>
      <w:r w:rsidR="00B81AC4">
        <w:rPr>
          <w:rFonts w:ascii="Times New Roman" w:hAnsi="Times New Roman" w:cs="Times New Roman"/>
        </w:rPr>
        <w:t>I try to explain through example</w:t>
      </w:r>
      <w:r w:rsidR="00B81AC4" w:rsidRPr="00BF44FD">
        <w:rPr>
          <w:rFonts w:ascii="Times New Roman" w:hAnsi="Times New Roman" w:cs="Times New Roman"/>
        </w:rPr>
        <w:t>. The telos of a knife is to cut, the telos of cooking is to eat, the telos of a chair is to sit, the telos of childbirth is to have a baby, the telos of the ozone layer is to protect life on Earth. This last example</w:t>
      </w:r>
      <w:r w:rsidR="00B81AC4">
        <w:rPr>
          <w:rFonts w:ascii="Times New Roman" w:hAnsi="Times New Roman" w:cs="Times New Roman"/>
        </w:rPr>
        <w:t xml:space="preserve"> i</w:t>
      </w:r>
      <w:r w:rsidR="00B81AC4" w:rsidRPr="00BF44FD">
        <w:rPr>
          <w:rFonts w:ascii="Times New Roman" w:hAnsi="Times New Roman" w:cs="Times New Roman"/>
        </w:rPr>
        <w:t xml:space="preserve">s </w:t>
      </w:r>
      <w:r>
        <w:rPr>
          <w:rFonts w:ascii="Times New Roman" w:hAnsi="Times New Roman" w:cs="Times New Roman"/>
        </w:rPr>
        <w:t xml:space="preserve">a bit </w:t>
      </w:r>
      <w:r w:rsidR="00B81AC4" w:rsidRPr="00BF44FD">
        <w:rPr>
          <w:rFonts w:ascii="Times New Roman" w:hAnsi="Times New Roman" w:cs="Times New Roman"/>
        </w:rPr>
        <w:t>controversial</w:t>
      </w:r>
      <w:r>
        <w:rPr>
          <w:rFonts w:ascii="Times New Roman" w:hAnsi="Times New Roman" w:cs="Times New Roman"/>
        </w:rPr>
        <w:t xml:space="preserve"> depending on your political orientation</w:t>
      </w:r>
      <w:r w:rsidR="00B81AC4" w:rsidRPr="00BF44FD">
        <w:rPr>
          <w:rFonts w:ascii="Times New Roman" w:hAnsi="Times New Roman" w:cs="Times New Roman"/>
        </w:rPr>
        <w:t>, but the point is that it</w:t>
      </w:r>
      <w:r w:rsidR="00A10C5A">
        <w:rPr>
          <w:rFonts w:ascii="Times New Roman" w:hAnsi="Times New Roman" w:cs="Times New Roman"/>
        </w:rPr>
        <w:t>’s</w:t>
      </w:r>
      <w:r w:rsidR="00B81AC4" w:rsidRPr="00BF44FD">
        <w:rPr>
          <w:rFonts w:ascii="Times New Roman" w:hAnsi="Times New Roman" w:cs="Times New Roman"/>
        </w:rPr>
        <w:t xml:space="preserve"> a kind of subjective reasoning where the ends justif</w:t>
      </w:r>
      <w:r w:rsidR="00B81AC4">
        <w:rPr>
          <w:rFonts w:ascii="Times New Roman" w:hAnsi="Times New Roman" w:cs="Times New Roman"/>
        </w:rPr>
        <w:t>y</w:t>
      </w:r>
      <w:r w:rsidR="00B81AC4" w:rsidRPr="00BF44FD">
        <w:rPr>
          <w:rFonts w:ascii="Times New Roman" w:hAnsi="Times New Roman" w:cs="Times New Roman"/>
        </w:rPr>
        <w:t xml:space="preserve"> the means.</w:t>
      </w:r>
    </w:p>
    <w:p w14:paraId="07E55722" w14:textId="537E70F4" w:rsidR="00B81AC4" w:rsidRPr="00BF44FD" w:rsidRDefault="00B81AC4" w:rsidP="00B81AC4">
      <w:pPr>
        <w:spacing w:line="480" w:lineRule="auto"/>
        <w:ind w:right="-9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Mikey</w:t>
      </w:r>
      <w:r w:rsidRPr="00BF44FD">
        <w:rPr>
          <w:rFonts w:ascii="Times New Roman" w:hAnsi="Times New Roman" w:cs="Times New Roman"/>
        </w:rPr>
        <w:t xml:space="preserve"> loo</w:t>
      </w:r>
      <w:r>
        <w:rPr>
          <w:rFonts w:ascii="Times New Roman" w:hAnsi="Times New Roman" w:cs="Times New Roman"/>
        </w:rPr>
        <w:t>ks</w:t>
      </w:r>
      <w:r w:rsidRPr="00BF44FD">
        <w:rPr>
          <w:rFonts w:ascii="Times New Roman" w:hAnsi="Times New Roman" w:cs="Times New Roman"/>
        </w:rPr>
        <w:t xml:space="preserve"> up the definition on h</w:t>
      </w:r>
      <w:r w:rsidR="002D0AEB">
        <w:rPr>
          <w:rFonts w:ascii="Times New Roman" w:hAnsi="Times New Roman" w:cs="Times New Roman"/>
        </w:rPr>
        <w:t xml:space="preserve">is </w:t>
      </w:r>
      <w:r w:rsidRPr="00BF44FD">
        <w:rPr>
          <w:rFonts w:ascii="Times New Roman" w:hAnsi="Times New Roman" w:cs="Times New Roman"/>
        </w:rPr>
        <w:t xml:space="preserve">phone. The explanation of phenomena in terms of the purpose they serve rather than the cause by which they arise, </w:t>
      </w:r>
      <w:r>
        <w:rPr>
          <w:rFonts w:ascii="Times New Roman" w:hAnsi="Times New Roman" w:cs="Times New Roman"/>
        </w:rPr>
        <w:t xml:space="preserve">he says. </w:t>
      </w:r>
    </w:p>
    <w:p w14:paraId="32E257C9" w14:textId="40ED35F2" w:rsidR="00B81AC4" w:rsidRPr="00BF44FD" w:rsidRDefault="00B81AC4" w:rsidP="00B81AC4">
      <w:pPr>
        <w:spacing w:line="480" w:lineRule="auto"/>
        <w:ind w:right="-90" w:firstLine="720"/>
        <w:jc w:val="both"/>
        <w:rPr>
          <w:rFonts w:ascii="Times New Roman" w:hAnsi="Times New Roman" w:cs="Times New Roman"/>
        </w:rPr>
      </w:pPr>
      <w:r w:rsidRPr="00BF44FD">
        <w:rPr>
          <w:rFonts w:ascii="Times New Roman" w:hAnsi="Times New Roman" w:cs="Times New Roman"/>
        </w:rPr>
        <w:lastRenderedPageBreak/>
        <w:t>We spen</w:t>
      </w:r>
      <w:r>
        <w:rPr>
          <w:rFonts w:ascii="Times New Roman" w:hAnsi="Times New Roman" w:cs="Times New Roman"/>
        </w:rPr>
        <w:t>d</w:t>
      </w:r>
      <w:r w:rsidRPr="00BF44FD"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/>
        </w:rPr>
        <w:t>rest of the office hour</w:t>
      </w:r>
      <w:r w:rsidRPr="00BF44FD">
        <w:rPr>
          <w:rFonts w:ascii="Times New Roman" w:hAnsi="Times New Roman" w:cs="Times New Roman"/>
        </w:rPr>
        <w:t xml:space="preserve"> eating clementines and naming the telos of things. Things that lac</w:t>
      </w:r>
      <w:r>
        <w:rPr>
          <w:rFonts w:ascii="Times New Roman" w:hAnsi="Times New Roman" w:cs="Times New Roman"/>
        </w:rPr>
        <w:t>k</w:t>
      </w:r>
      <w:r w:rsidRPr="00BF44FD">
        <w:rPr>
          <w:rFonts w:ascii="Times New Roman" w:hAnsi="Times New Roman" w:cs="Times New Roman"/>
        </w:rPr>
        <w:t xml:space="preserve"> teleology: birds, communism, time, diamonds. Things that are autotelic, where the telos is contained in the object with signifying power: tombstones, traffic cones, baseball. </w:t>
      </w:r>
      <w:r>
        <w:rPr>
          <w:rFonts w:ascii="Times New Roman" w:hAnsi="Times New Roman" w:cs="Times New Roman"/>
        </w:rPr>
        <w:t xml:space="preserve">Luca says </w:t>
      </w:r>
      <w:r w:rsidRPr="00BF44FD">
        <w:rPr>
          <w:rFonts w:ascii="Times New Roman" w:hAnsi="Times New Roman" w:cs="Times New Roman"/>
        </w:rPr>
        <w:t xml:space="preserve">baseball is so boring that it could never have a meaning outside itself. </w:t>
      </w:r>
    </w:p>
    <w:p w14:paraId="304E7BBC" w14:textId="717B2C3D" w:rsidR="00B81AC4" w:rsidRPr="00BF44FD" w:rsidRDefault="00116E2B" w:rsidP="00B81AC4">
      <w:pPr>
        <w:spacing w:line="480" w:lineRule="auto"/>
        <w:ind w:right="-9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conversation takes a messianic turn when Luca asks, but </w:t>
      </w:r>
      <w:r w:rsidR="002D0AEB">
        <w:rPr>
          <w:rFonts w:ascii="Times New Roman" w:hAnsi="Times New Roman" w:cs="Times New Roman"/>
        </w:rPr>
        <w:t>w</w:t>
      </w:r>
      <w:r w:rsidR="00B81AC4" w:rsidRPr="00BF44FD">
        <w:rPr>
          <w:rFonts w:ascii="Times New Roman" w:hAnsi="Times New Roman" w:cs="Times New Roman"/>
        </w:rPr>
        <w:t>hat if nothing ends? We th</w:t>
      </w:r>
      <w:r w:rsidR="002D0AEB">
        <w:rPr>
          <w:rFonts w:ascii="Times New Roman" w:hAnsi="Times New Roman" w:cs="Times New Roman"/>
        </w:rPr>
        <w:t>ink</w:t>
      </w:r>
      <w:r w:rsidR="00B81AC4" w:rsidRPr="00BF44FD">
        <w:rPr>
          <w:rFonts w:ascii="Times New Roman" w:hAnsi="Times New Roman" w:cs="Times New Roman"/>
        </w:rPr>
        <w:t xml:space="preserve"> that the telos of the chair was to sit, but if we change the frame of duration, the telos of the chair becomes its decay back into dirt. Maybe there </w:t>
      </w:r>
      <w:r w:rsidR="002D0AEB">
        <w:rPr>
          <w:rFonts w:ascii="Times New Roman" w:hAnsi="Times New Roman" w:cs="Times New Roman"/>
        </w:rPr>
        <w:t>is</w:t>
      </w:r>
      <w:r w:rsidR="00B81AC4" w:rsidRPr="00BF44FD">
        <w:rPr>
          <w:rFonts w:ascii="Times New Roman" w:hAnsi="Times New Roman" w:cs="Times New Roman"/>
        </w:rPr>
        <w:t xml:space="preserve"> only one telos</w:t>
      </w:r>
      <w:r>
        <w:rPr>
          <w:rFonts w:ascii="Times New Roman" w:hAnsi="Times New Roman" w:cs="Times New Roman"/>
        </w:rPr>
        <w:t>, which is</w:t>
      </w:r>
      <w:r w:rsidR="00B81AC4" w:rsidRPr="00BF44FD">
        <w:rPr>
          <w:rFonts w:ascii="Times New Roman" w:hAnsi="Times New Roman" w:cs="Times New Roman"/>
        </w:rPr>
        <w:t xml:space="preserve"> to die and trans</w:t>
      </w:r>
      <w:r w:rsidR="00692C39">
        <w:rPr>
          <w:rFonts w:ascii="Times New Roman" w:hAnsi="Times New Roman" w:cs="Times New Roman"/>
        </w:rPr>
        <w:t>form</w:t>
      </w:r>
      <w:r w:rsidR="00B81AC4" w:rsidRPr="00BF44FD">
        <w:rPr>
          <w:rFonts w:ascii="Times New Roman" w:hAnsi="Times New Roman" w:cs="Times New Roman"/>
        </w:rPr>
        <w:t xml:space="preserve"> into something else. I look at the clementine peels </w:t>
      </w:r>
      <w:r w:rsidR="00B81AC4">
        <w:rPr>
          <w:rFonts w:ascii="Times New Roman" w:hAnsi="Times New Roman" w:cs="Times New Roman"/>
        </w:rPr>
        <w:t>on the desk.</w:t>
      </w:r>
      <w:r w:rsidR="00B81AC4" w:rsidRPr="00BF44FD">
        <w:rPr>
          <w:rFonts w:ascii="Times New Roman" w:hAnsi="Times New Roman" w:cs="Times New Roman"/>
        </w:rPr>
        <w:t xml:space="preserve"> Mine</w:t>
      </w:r>
      <w:r w:rsidR="00B81AC4">
        <w:rPr>
          <w:rFonts w:ascii="Times New Roman" w:hAnsi="Times New Roman" w:cs="Times New Roman"/>
        </w:rPr>
        <w:t xml:space="preserve"> a</w:t>
      </w:r>
      <w:r w:rsidR="00B81AC4" w:rsidRPr="00BF44FD">
        <w:rPr>
          <w:rFonts w:ascii="Times New Roman" w:hAnsi="Times New Roman" w:cs="Times New Roman"/>
        </w:rPr>
        <w:t xml:space="preserve">re tattered and covered in fingernail marks, </w:t>
      </w:r>
      <w:r w:rsidR="00B81AC4">
        <w:rPr>
          <w:rFonts w:ascii="Times New Roman" w:hAnsi="Times New Roman" w:cs="Times New Roman"/>
        </w:rPr>
        <w:t>but</w:t>
      </w:r>
      <w:r w:rsidR="00B81AC4" w:rsidRPr="00BF44F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hi</w:t>
      </w:r>
      <w:r w:rsidR="00B81AC4">
        <w:rPr>
          <w:rFonts w:ascii="Times New Roman" w:hAnsi="Times New Roman" w:cs="Times New Roman"/>
        </w:rPr>
        <w:t xml:space="preserve">s are graceful, continuous coils. </w:t>
      </w:r>
    </w:p>
    <w:p w14:paraId="07E1CDFA" w14:textId="7DF6CBDF" w:rsidR="00A54CB0" w:rsidRPr="000D5ECF" w:rsidRDefault="001F52C8" w:rsidP="003539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I feel like I am </w:t>
      </w:r>
      <w:r w:rsidR="0063174F" w:rsidRPr="000D5ECF">
        <w:rPr>
          <w:rFonts w:ascii="Times New Roman" w:hAnsi="Times New Roman" w:cs="Times New Roman"/>
        </w:rPr>
        <w:t xml:space="preserve">finally </w:t>
      </w:r>
      <w:r w:rsidRPr="000D5ECF">
        <w:rPr>
          <w:rFonts w:ascii="Times New Roman" w:hAnsi="Times New Roman" w:cs="Times New Roman"/>
        </w:rPr>
        <w:t>getting somewhere with them, maybe because</w:t>
      </w:r>
      <w:r w:rsidR="006B5527" w:rsidRPr="000D5ECF">
        <w:rPr>
          <w:rFonts w:ascii="Times New Roman" w:hAnsi="Times New Roman" w:cs="Times New Roman"/>
        </w:rPr>
        <w:t xml:space="preserve"> </w:t>
      </w:r>
      <w:r w:rsidR="0063174F" w:rsidRPr="000D5ECF">
        <w:rPr>
          <w:rFonts w:ascii="Times New Roman" w:hAnsi="Times New Roman" w:cs="Times New Roman"/>
        </w:rPr>
        <w:t>I</w:t>
      </w:r>
      <w:r w:rsidR="00116E2B">
        <w:rPr>
          <w:rFonts w:ascii="Times New Roman" w:hAnsi="Times New Roman" w:cs="Times New Roman"/>
        </w:rPr>
        <w:t>’m not obstructed</w:t>
      </w:r>
      <w:r w:rsidR="006B5527" w:rsidRPr="000D5ECF">
        <w:rPr>
          <w:rFonts w:ascii="Times New Roman" w:hAnsi="Times New Roman" w:cs="Times New Roman"/>
        </w:rPr>
        <w:t xml:space="preserve"> by the</w:t>
      </w:r>
      <w:r w:rsidR="007B1C51" w:rsidRPr="000D5ECF">
        <w:rPr>
          <w:rFonts w:ascii="Times New Roman" w:hAnsi="Times New Roman" w:cs="Times New Roman"/>
        </w:rPr>
        <w:t xml:space="preserve"> lectern anymore</w:t>
      </w:r>
      <w:r w:rsidR="00CB3EB0" w:rsidRPr="000D5ECF">
        <w:rPr>
          <w:rFonts w:ascii="Times New Roman" w:hAnsi="Times New Roman" w:cs="Times New Roman"/>
        </w:rPr>
        <w:t>.</w:t>
      </w:r>
      <w:r w:rsidR="008D39E6" w:rsidRPr="000D5ECF">
        <w:rPr>
          <w:rFonts w:ascii="Times New Roman" w:hAnsi="Times New Roman" w:cs="Times New Roman"/>
        </w:rPr>
        <w:t xml:space="preserve"> </w:t>
      </w:r>
      <w:r w:rsidR="00E87845">
        <w:rPr>
          <w:rFonts w:ascii="Times New Roman" w:hAnsi="Times New Roman" w:cs="Times New Roman"/>
        </w:rPr>
        <w:t>I can even</w:t>
      </w:r>
      <w:r w:rsidR="00CB3EB0" w:rsidRPr="000D5ECF">
        <w:rPr>
          <w:rFonts w:ascii="Times New Roman" w:hAnsi="Times New Roman" w:cs="Times New Roman"/>
        </w:rPr>
        <w:t xml:space="preserve"> </w:t>
      </w:r>
      <w:r w:rsidR="00696158" w:rsidRPr="000D5ECF">
        <w:rPr>
          <w:rFonts w:ascii="Times New Roman" w:hAnsi="Times New Roman" w:cs="Times New Roman"/>
        </w:rPr>
        <w:t xml:space="preserve">read the </w:t>
      </w:r>
      <w:r w:rsidR="006649FB" w:rsidRPr="000D5ECF">
        <w:rPr>
          <w:rFonts w:ascii="Times New Roman" w:hAnsi="Times New Roman" w:cs="Times New Roman"/>
        </w:rPr>
        <w:t xml:space="preserve">words </w:t>
      </w:r>
      <w:r w:rsidR="00696158" w:rsidRPr="000D5ECF">
        <w:rPr>
          <w:rFonts w:ascii="Times New Roman" w:hAnsi="Times New Roman" w:cs="Times New Roman"/>
        </w:rPr>
        <w:t>on their graphic t-shirts</w:t>
      </w:r>
      <w:r w:rsidR="006649FB" w:rsidRPr="000D5ECF">
        <w:rPr>
          <w:rFonts w:ascii="Times New Roman" w:hAnsi="Times New Roman" w:cs="Times New Roman"/>
        </w:rPr>
        <w:t xml:space="preserve">. </w:t>
      </w:r>
      <w:r w:rsidR="00E87845">
        <w:rPr>
          <w:rFonts w:ascii="Times New Roman" w:hAnsi="Times New Roman" w:cs="Times New Roman"/>
          <w:i/>
          <w:iCs/>
        </w:rPr>
        <w:t>Live trash, eat fast</w:t>
      </w:r>
      <w:r w:rsidR="00696158" w:rsidRPr="000D5ECF">
        <w:rPr>
          <w:rFonts w:ascii="Times New Roman" w:hAnsi="Times New Roman" w:cs="Times New Roman"/>
        </w:rPr>
        <w:t>.</w:t>
      </w:r>
      <w:r w:rsidR="007B1C51" w:rsidRPr="000D5ECF">
        <w:rPr>
          <w:rFonts w:ascii="Times New Roman" w:hAnsi="Times New Roman" w:cs="Times New Roman"/>
        </w:rPr>
        <w:t xml:space="preserve"> </w:t>
      </w:r>
      <w:r w:rsidR="004B406B" w:rsidRPr="000D5ECF">
        <w:rPr>
          <w:rFonts w:ascii="Times New Roman" w:hAnsi="Times New Roman" w:cs="Times New Roman"/>
        </w:rPr>
        <w:t>We talk until we run out of words to say</w:t>
      </w:r>
      <w:r w:rsidR="00314BBE" w:rsidRPr="000D5ECF">
        <w:rPr>
          <w:rFonts w:ascii="Times New Roman" w:hAnsi="Times New Roman" w:cs="Times New Roman"/>
        </w:rPr>
        <w:t>, until</w:t>
      </w:r>
      <w:r w:rsidR="00DC03E3" w:rsidRPr="000D5ECF">
        <w:rPr>
          <w:rFonts w:ascii="Times New Roman" w:hAnsi="Times New Roman" w:cs="Times New Roman"/>
        </w:rPr>
        <w:t xml:space="preserve"> I look around and</w:t>
      </w:r>
      <w:r w:rsidR="004B406B" w:rsidRPr="000D5ECF">
        <w:rPr>
          <w:rFonts w:ascii="Times New Roman" w:hAnsi="Times New Roman" w:cs="Times New Roman"/>
        </w:rPr>
        <w:t xml:space="preserve"> </w:t>
      </w:r>
      <w:r w:rsidR="00314BBE" w:rsidRPr="000D5ECF">
        <w:rPr>
          <w:rFonts w:ascii="Times New Roman" w:hAnsi="Times New Roman" w:cs="Times New Roman"/>
        </w:rPr>
        <w:t xml:space="preserve">realize </w:t>
      </w:r>
      <w:r w:rsidR="004B406B" w:rsidRPr="000D5ECF">
        <w:rPr>
          <w:rFonts w:ascii="Times New Roman" w:hAnsi="Times New Roman" w:cs="Times New Roman"/>
        </w:rPr>
        <w:t>we are the last cubicle with the lights on.</w:t>
      </w:r>
      <w:r w:rsidR="0063174F" w:rsidRPr="000D5ECF">
        <w:rPr>
          <w:rFonts w:ascii="Times New Roman" w:hAnsi="Times New Roman" w:cs="Times New Roman"/>
        </w:rPr>
        <w:t xml:space="preserve"> </w:t>
      </w:r>
    </w:p>
    <w:p w14:paraId="23A179CF" w14:textId="26742244" w:rsidR="00EA0F9C" w:rsidRPr="000D5ECF" w:rsidRDefault="00144FD8" w:rsidP="006254D5">
      <w:pPr>
        <w:spacing w:line="480" w:lineRule="auto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 </w:t>
      </w:r>
    </w:p>
    <w:p w14:paraId="726C9FF8" w14:textId="0DCDEC45" w:rsidR="005D71AF" w:rsidRPr="000D5ECF" w:rsidRDefault="007B1C51" w:rsidP="00196F77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The next morning, I make a point to show up to class a few minutes late. I want them to think I ha</w:t>
      </w:r>
      <w:r w:rsidR="001524EC" w:rsidRPr="000D5ECF">
        <w:rPr>
          <w:rFonts w:ascii="Times New Roman" w:hAnsi="Times New Roman" w:cs="Times New Roman"/>
        </w:rPr>
        <w:t>ve</w:t>
      </w:r>
      <w:r w:rsidRPr="000D5ECF">
        <w:rPr>
          <w:rFonts w:ascii="Times New Roman" w:hAnsi="Times New Roman" w:cs="Times New Roman"/>
        </w:rPr>
        <w:t xml:space="preserve"> somewhere</w:t>
      </w:r>
      <w:r w:rsidR="001524EC" w:rsidRPr="000D5ECF">
        <w:rPr>
          <w:rFonts w:ascii="Times New Roman" w:hAnsi="Times New Roman" w:cs="Times New Roman"/>
        </w:rPr>
        <w:t xml:space="preserve"> else</w:t>
      </w:r>
      <w:r w:rsidRPr="000D5ECF">
        <w:rPr>
          <w:rFonts w:ascii="Times New Roman" w:hAnsi="Times New Roman" w:cs="Times New Roman"/>
        </w:rPr>
        <w:t xml:space="preserve"> to be, that my life is</w:t>
      </w:r>
      <w:r w:rsidR="001524EC" w:rsidRPr="000D5ECF">
        <w:rPr>
          <w:rFonts w:ascii="Times New Roman" w:hAnsi="Times New Roman" w:cs="Times New Roman"/>
        </w:rPr>
        <w:t>n’</w:t>
      </w:r>
      <w:r w:rsidRPr="000D5ECF">
        <w:rPr>
          <w:rFonts w:ascii="Times New Roman" w:hAnsi="Times New Roman" w:cs="Times New Roman"/>
        </w:rPr>
        <w:t xml:space="preserve">t just school home school home. I peer through the glass panel on the door to see if they are all in their seats, waiting for me, and then I smooth </w:t>
      </w:r>
      <w:r w:rsidR="00AE2AC0">
        <w:rPr>
          <w:rFonts w:ascii="Times New Roman" w:hAnsi="Times New Roman" w:cs="Times New Roman"/>
        </w:rPr>
        <w:t>the wrinkles on my blazer</w:t>
      </w:r>
      <w:r w:rsidRPr="000D5ECF">
        <w:rPr>
          <w:rFonts w:ascii="Times New Roman" w:hAnsi="Times New Roman" w:cs="Times New Roman"/>
        </w:rPr>
        <w:t xml:space="preserve"> before </w:t>
      </w:r>
      <w:r w:rsidR="00AE2AC0">
        <w:rPr>
          <w:rFonts w:ascii="Times New Roman" w:hAnsi="Times New Roman" w:cs="Times New Roman"/>
        </w:rPr>
        <w:t xml:space="preserve">walking in. </w:t>
      </w:r>
    </w:p>
    <w:p w14:paraId="466EF571" w14:textId="155568BB" w:rsidR="005A4606" w:rsidRPr="000D5ECF" w:rsidRDefault="005C540A" w:rsidP="00750CF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I</w:t>
      </w:r>
      <w:r w:rsidR="005A4606" w:rsidRPr="000D5ECF">
        <w:rPr>
          <w:rFonts w:ascii="Times New Roman" w:hAnsi="Times New Roman" w:cs="Times New Roman"/>
        </w:rPr>
        <w:t>’</w:t>
      </w:r>
      <w:r w:rsidRPr="000D5ECF">
        <w:rPr>
          <w:rFonts w:ascii="Times New Roman" w:hAnsi="Times New Roman" w:cs="Times New Roman"/>
        </w:rPr>
        <w:t>ve had a change of heart,</w:t>
      </w:r>
      <w:r w:rsidR="002E7E81" w:rsidRPr="000D5ECF">
        <w:rPr>
          <w:rFonts w:ascii="Times New Roman" w:hAnsi="Times New Roman" w:cs="Times New Roman"/>
        </w:rPr>
        <w:t xml:space="preserve"> </w:t>
      </w:r>
      <w:r w:rsidRPr="000D5ECF">
        <w:rPr>
          <w:rFonts w:ascii="Times New Roman" w:hAnsi="Times New Roman" w:cs="Times New Roman"/>
        </w:rPr>
        <w:t xml:space="preserve">I </w:t>
      </w:r>
      <w:r w:rsidR="005A4606" w:rsidRPr="000D5ECF">
        <w:rPr>
          <w:rFonts w:ascii="Times New Roman" w:hAnsi="Times New Roman" w:cs="Times New Roman"/>
        </w:rPr>
        <w:t>say</w:t>
      </w:r>
      <w:r w:rsidRPr="000D5ECF">
        <w:rPr>
          <w:rFonts w:ascii="Times New Roman" w:hAnsi="Times New Roman" w:cs="Times New Roman"/>
        </w:rPr>
        <w:t>. I</w:t>
      </w:r>
      <w:r w:rsidR="007023F7" w:rsidRPr="000D5ECF">
        <w:rPr>
          <w:rFonts w:ascii="Times New Roman" w:hAnsi="Times New Roman" w:cs="Times New Roman"/>
        </w:rPr>
        <w:t xml:space="preserve"> </w:t>
      </w:r>
      <w:r w:rsidR="005C43B0" w:rsidRPr="000D5ECF">
        <w:rPr>
          <w:rFonts w:ascii="Times New Roman" w:hAnsi="Times New Roman" w:cs="Times New Roman"/>
        </w:rPr>
        <w:t>t</w:t>
      </w:r>
      <w:r w:rsidRPr="000D5ECF">
        <w:rPr>
          <w:rFonts w:ascii="Times New Roman" w:hAnsi="Times New Roman" w:cs="Times New Roman"/>
        </w:rPr>
        <w:t xml:space="preserve">hink it’s fine if we all </w:t>
      </w:r>
      <w:r w:rsidR="009C3A6C" w:rsidRPr="000D5ECF">
        <w:rPr>
          <w:rFonts w:ascii="Times New Roman" w:hAnsi="Times New Roman" w:cs="Times New Roman"/>
        </w:rPr>
        <w:t>kill</w:t>
      </w:r>
      <w:r w:rsidRPr="000D5ECF">
        <w:rPr>
          <w:rFonts w:ascii="Times New Roman" w:hAnsi="Times New Roman" w:cs="Times New Roman"/>
        </w:rPr>
        <w:t xml:space="preserve"> each other</w:t>
      </w:r>
      <w:r w:rsidR="00750CF1">
        <w:rPr>
          <w:rFonts w:ascii="Times New Roman" w:hAnsi="Times New Roman" w:cs="Times New Roman"/>
        </w:rPr>
        <w:t>, bu</w:t>
      </w:r>
      <w:r w:rsidR="00574AB7" w:rsidRPr="000D5ECF">
        <w:rPr>
          <w:rFonts w:ascii="Times New Roman" w:hAnsi="Times New Roman" w:cs="Times New Roman"/>
        </w:rPr>
        <w:t xml:space="preserve">t </w:t>
      </w:r>
      <w:r w:rsidR="00687A54" w:rsidRPr="000D5ECF">
        <w:rPr>
          <w:rFonts w:ascii="Times New Roman" w:hAnsi="Times New Roman" w:cs="Times New Roman"/>
        </w:rPr>
        <w:t>I want you to</w:t>
      </w:r>
      <w:r w:rsidR="005A4606" w:rsidRPr="000D5ECF">
        <w:rPr>
          <w:rFonts w:ascii="Times New Roman" w:hAnsi="Times New Roman" w:cs="Times New Roman"/>
        </w:rPr>
        <w:t xml:space="preserve"> write </w:t>
      </w:r>
      <w:r w:rsidR="00687A54" w:rsidRPr="000D5ECF">
        <w:rPr>
          <w:rFonts w:ascii="Times New Roman" w:hAnsi="Times New Roman" w:cs="Times New Roman"/>
        </w:rPr>
        <w:t xml:space="preserve">a poem </w:t>
      </w:r>
      <w:r w:rsidR="005A4606" w:rsidRPr="000D5ECF">
        <w:rPr>
          <w:rFonts w:ascii="Times New Roman" w:hAnsi="Times New Roman" w:cs="Times New Roman"/>
        </w:rPr>
        <w:t xml:space="preserve">about what you will do once you are the last person on </w:t>
      </w:r>
      <w:r w:rsidR="00574AB7" w:rsidRPr="000D5ECF">
        <w:rPr>
          <w:rFonts w:ascii="Times New Roman" w:hAnsi="Times New Roman" w:cs="Times New Roman"/>
        </w:rPr>
        <w:t>e</w:t>
      </w:r>
      <w:r w:rsidR="005A4606" w:rsidRPr="000D5ECF">
        <w:rPr>
          <w:rFonts w:ascii="Times New Roman" w:hAnsi="Times New Roman" w:cs="Times New Roman"/>
        </w:rPr>
        <w:t>arth.</w:t>
      </w:r>
    </w:p>
    <w:p w14:paraId="1C89FE80" w14:textId="374A2476" w:rsidR="006427CA" w:rsidRPr="000D5ECF" w:rsidRDefault="00750CF1" w:rsidP="00C73B2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male students in the front row</w:t>
      </w:r>
      <w:r w:rsidR="008F2E50" w:rsidRPr="000D5ECF">
        <w:rPr>
          <w:rFonts w:ascii="Times New Roman" w:hAnsi="Times New Roman" w:cs="Times New Roman"/>
        </w:rPr>
        <w:t xml:space="preserve"> look confused</w:t>
      </w:r>
      <w:r w:rsidR="007B197E" w:rsidRPr="000D5ECF">
        <w:rPr>
          <w:rFonts w:ascii="Times New Roman" w:hAnsi="Times New Roman" w:cs="Times New Roman"/>
        </w:rPr>
        <w:t xml:space="preserve">. Maybe they’ve been </w:t>
      </w:r>
      <w:r w:rsidR="000611C0" w:rsidRPr="000D5ECF">
        <w:rPr>
          <w:rFonts w:ascii="Times New Roman" w:hAnsi="Times New Roman" w:cs="Times New Roman"/>
        </w:rPr>
        <w:t>too</w:t>
      </w:r>
      <w:r w:rsidR="007B197E" w:rsidRPr="000D5ECF">
        <w:rPr>
          <w:rFonts w:ascii="Times New Roman" w:hAnsi="Times New Roman" w:cs="Times New Roman"/>
        </w:rPr>
        <w:t xml:space="preserve"> focused on </w:t>
      </w:r>
      <w:r w:rsidR="00C45816" w:rsidRPr="000D5ECF">
        <w:rPr>
          <w:rFonts w:ascii="Times New Roman" w:hAnsi="Times New Roman" w:cs="Times New Roman"/>
        </w:rPr>
        <w:t>survival</w:t>
      </w:r>
      <w:r w:rsidR="007B197E" w:rsidRPr="000D5ECF">
        <w:rPr>
          <w:rFonts w:ascii="Times New Roman" w:hAnsi="Times New Roman" w:cs="Times New Roman"/>
        </w:rPr>
        <w:t xml:space="preserve"> t</w:t>
      </w:r>
      <w:r w:rsidR="000611C0" w:rsidRPr="000D5ECF">
        <w:rPr>
          <w:rFonts w:ascii="Times New Roman" w:hAnsi="Times New Roman" w:cs="Times New Roman"/>
        </w:rPr>
        <w:t>o realize</w:t>
      </w:r>
      <w:r w:rsidR="008F2E50" w:rsidRPr="000D5ECF">
        <w:rPr>
          <w:rFonts w:ascii="Times New Roman" w:hAnsi="Times New Roman" w:cs="Times New Roman"/>
        </w:rPr>
        <w:t xml:space="preserve"> </w:t>
      </w:r>
      <w:r w:rsidR="007B197E" w:rsidRPr="000D5ECF">
        <w:rPr>
          <w:rFonts w:ascii="Times New Roman" w:hAnsi="Times New Roman" w:cs="Times New Roman"/>
        </w:rPr>
        <w:t>they w</w:t>
      </w:r>
      <w:r>
        <w:rPr>
          <w:rFonts w:ascii="Times New Roman" w:hAnsi="Times New Roman" w:cs="Times New Roman"/>
        </w:rPr>
        <w:t xml:space="preserve">ould </w:t>
      </w:r>
      <w:r w:rsidR="007B197E" w:rsidRPr="000D5ECF">
        <w:rPr>
          <w:rFonts w:ascii="Times New Roman" w:hAnsi="Times New Roman" w:cs="Times New Roman"/>
        </w:rPr>
        <w:t>be completely alo</w:t>
      </w:r>
      <w:r w:rsidR="00E97C7C" w:rsidRPr="000D5ECF">
        <w:rPr>
          <w:rFonts w:ascii="Times New Roman" w:hAnsi="Times New Roman" w:cs="Times New Roman"/>
        </w:rPr>
        <w:t>ne.</w:t>
      </w:r>
      <w:r w:rsidR="00C45816" w:rsidRPr="000D5ECF">
        <w:rPr>
          <w:rFonts w:ascii="Times New Roman" w:hAnsi="Times New Roman" w:cs="Times New Roman"/>
        </w:rPr>
        <w:t xml:space="preserve"> </w:t>
      </w:r>
    </w:p>
    <w:p w14:paraId="688DE8AA" w14:textId="43E6B11B" w:rsidR="0012773C" w:rsidRPr="000D5ECF" w:rsidRDefault="00393043" w:rsidP="00C73B2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But I won’t be the last person on </w:t>
      </w:r>
      <w:r w:rsidR="002E7E81" w:rsidRPr="000D5ECF">
        <w:rPr>
          <w:rFonts w:ascii="Times New Roman" w:hAnsi="Times New Roman" w:cs="Times New Roman"/>
        </w:rPr>
        <w:t>e</w:t>
      </w:r>
      <w:r w:rsidRPr="000D5ECF">
        <w:rPr>
          <w:rFonts w:ascii="Times New Roman" w:hAnsi="Times New Roman" w:cs="Times New Roman"/>
        </w:rPr>
        <w:t xml:space="preserve">arth, </w:t>
      </w:r>
      <w:r w:rsidR="000F65C7" w:rsidRPr="000D5ECF">
        <w:rPr>
          <w:rFonts w:ascii="Times New Roman" w:hAnsi="Times New Roman" w:cs="Times New Roman"/>
        </w:rPr>
        <w:t>Luca</w:t>
      </w:r>
      <w:r w:rsidRPr="000D5ECF">
        <w:rPr>
          <w:rFonts w:ascii="Times New Roman" w:hAnsi="Times New Roman" w:cs="Times New Roman"/>
        </w:rPr>
        <w:t xml:space="preserve"> says. </w:t>
      </w:r>
      <w:r w:rsidR="0012773C" w:rsidRPr="000D5ECF">
        <w:rPr>
          <w:rFonts w:ascii="Times New Roman" w:hAnsi="Times New Roman" w:cs="Times New Roman"/>
        </w:rPr>
        <w:t>I’ll still have my boys.</w:t>
      </w:r>
    </w:p>
    <w:p w14:paraId="3B487441" w14:textId="02C0B6FC" w:rsidR="00B178A5" w:rsidRPr="000D5ECF" w:rsidRDefault="0012773C" w:rsidP="00C73B20">
      <w:pPr>
        <w:spacing w:line="480" w:lineRule="auto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lastRenderedPageBreak/>
        <w:tab/>
      </w:r>
      <w:r w:rsidR="000F65C7" w:rsidRPr="000D5ECF">
        <w:rPr>
          <w:rFonts w:ascii="Times New Roman" w:hAnsi="Times New Roman" w:cs="Times New Roman"/>
        </w:rPr>
        <w:t>Luca</w:t>
      </w:r>
      <w:r w:rsidRPr="000D5ECF">
        <w:rPr>
          <w:rFonts w:ascii="Times New Roman" w:hAnsi="Times New Roman" w:cs="Times New Roman"/>
        </w:rPr>
        <w:t>, Mikey, and Jordan</w:t>
      </w:r>
      <w:r w:rsidR="00F367A4" w:rsidRPr="000D5ECF">
        <w:rPr>
          <w:rFonts w:ascii="Times New Roman" w:hAnsi="Times New Roman" w:cs="Times New Roman"/>
        </w:rPr>
        <w:t xml:space="preserve"> </w:t>
      </w:r>
      <w:r w:rsidR="001524EC" w:rsidRPr="000D5ECF">
        <w:rPr>
          <w:rFonts w:ascii="Times New Roman" w:hAnsi="Times New Roman" w:cs="Times New Roman"/>
        </w:rPr>
        <w:t>slap each other on the back like they are burping a baby</w:t>
      </w:r>
      <w:r w:rsidR="007B1C51" w:rsidRPr="000D5ECF">
        <w:rPr>
          <w:rFonts w:ascii="Times New Roman" w:hAnsi="Times New Roman" w:cs="Times New Roman"/>
        </w:rPr>
        <w:t xml:space="preserve">. </w:t>
      </w:r>
    </w:p>
    <w:p w14:paraId="271A0544" w14:textId="72FB5B67" w:rsidR="006E7CB2" w:rsidRPr="000D5ECF" w:rsidRDefault="006E7CB2" w:rsidP="00C73B20">
      <w:pPr>
        <w:spacing w:line="480" w:lineRule="auto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ab/>
      </w:r>
      <w:r w:rsidR="00192B70" w:rsidRPr="000D5ECF">
        <w:rPr>
          <w:rFonts w:ascii="Times New Roman" w:hAnsi="Times New Roman" w:cs="Times New Roman"/>
        </w:rPr>
        <w:t>Fine</w:t>
      </w:r>
      <w:r w:rsidR="008E4141" w:rsidRPr="000D5ECF">
        <w:rPr>
          <w:rFonts w:ascii="Times New Roman" w:hAnsi="Times New Roman" w:cs="Times New Roman"/>
        </w:rPr>
        <w:t xml:space="preserve">, </w:t>
      </w:r>
      <w:r w:rsidR="001524EC" w:rsidRPr="000D5ECF">
        <w:rPr>
          <w:rFonts w:ascii="Times New Roman" w:hAnsi="Times New Roman" w:cs="Times New Roman"/>
        </w:rPr>
        <w:t xml:space="preserve">I say. </w:t>
      </w:r>
      <w:r w:rsidR="00750CF1">
        <w:rPr>
          <w:rFonts w:ascii="Times New Roman" w:hAnsi="Times New Roman" w:cs="Times New Roman"/>
        </w:rPr>
        <w:t>You can write about what you</w:t>
      </w:r>
      <w:r w:rsidR="00192B70" w:rsidRPr="000D5ECF">
        <w:rPr>
          <w:rFonts w:ascii="Times New Roman" w:hAnsi="Times New Roman" w:cs="Times New Roman"/>
        </w:rPr>
        <w:t xml:space="preserve"> will do </w:t>
      </w:r>
      <w:r w:rsidR="00A62F10" w:rsidRPr="000D5ECF">
        <w:rPr>
          <w:rFonts w:ascii="Times New Roman" w:hAnsi="Times New Roman" w:cs="Times New Roman"/>
        </w:rPr>
        <w:t>as a collective</w:t>
      </w:r>
      <w:r w:rsidR="00192B70" w:rsidRPr="000D5ECF">
        <w:rPr>
          <w:rFonts w:ascii="Times New Roman" w:hAnsi="Times New Roman" w:cs="Times New Roman"/>
        </w:rPr>
        <w:t>.</w:t>
      </w:r>
    </w:p>
    <w:p w14:paraId="339DA201" w14:textId="4BC80F13" w:rsidR="0012773C" w:rsidRPr="000D5ECF" w:rsidRDefault="005C43B0" w:rsidP="00C73B20">
      <w:pPr>
        <w:spacing w:line="480" w:lineRule="auto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ab/>
      </w:r>
      <w:r w:rsidR="003E1145" w:rsidRPr="000D5ECF">
        <w:rPr>
          <w:rFonts w:ascii="Times New Roman" w:hAnsi="Times New Roman" w:cs="Times New Roman"/>
        </w:rPr>
        <w:t xml:space="preserve">But all they </w:t>
      </w:r>
      <w:r w:rsidR="00926A21">
        <w:rPr>
          <w:rFonts w:ascii="Times New Roman" w:hAnsi="Times New Roman" w:cs="Times New Roman"/>
        </w:rPr>
        <w:t>can talk about is not having to do certain things</w:t>
      </w:r>
      <w:r w:rsidR="006B3DD2" w:rsidRPr="000D5ECF">
        <w:rPr>
          <w:rFonts w:ascii="Times New Roman" w:hAnsi="Times New Roman" w:cs="Times New Roman"/>
        </w:rPr>
        <w:t xml:space="preserve">. They </w:t>
      </w:r>
      <w:r w:rsidR="003E1145" w:rsidRPr="000D5ECF">
        <w:rPr>
          <w:rFonts w:ascii="Times New Roman" w:hAnsi="Times New Roman" w:cs="Times New Roman"/>
        </w:rPr>
        <w:t>won’t have</w:t>
      </w:r>
      <w:r w:rsidR="006B3DD2" w:rsidRPr="000D5ECF">
        <w:rPr>
          <w:rFonts w:ascii="Times New Roman" w:hAnsi="Times New Roman" w:cs="Times New Roman"/>
        </w:rPr>
        <w:t xml:space="preserve"> to work </w:t>
      </w:r>
      <w:r w:rsidR="003A47E9" w:rsidRPr="000D5ECF">
        <w:rPr>
          <w:rFonts w:ascii="Times New Roman" w:hAnsi="Times New Roman" w:cs="Times New Roman"/>
        </w:rPr>
        <w:t xml:space="preserve">the night shift at </w:t>
      </w:r>
      <w:r w:rsidR="00204814" w:rsidRPr="000D5ECF">
        <w:rPr>
          <w:rFonts w:ascii="Times New Roman" w:hAnsi="Times New Roman" w:cs="Times New Roman"/>
        </w:rPr>
        <w:t>7-</w:t>
      </w:r>
      <w:r w:rsidR="00692C39">
        <w:rPr>
          <w:rFonts w:ascii="Times New Roman" w:hAnsi="Times New Roman" w:cs="Times New Roman"/>
        </w:rPr>
        <w:t>Eleven</w:t>
      </w:r>
      <w:r w:rsidR="00744A8B" w:rsidRPr="000D5ECF">
        <w:rPr>
          <w:rFonts w:ascii="Times New Roman" w:hAnsi="Times New Roman" w:cs="Times New Roman"/>
        </w:rPr>
        <w:t xml:space="preserve"> or</w:t>
      </w:r>
      <w:r w:rsidR="00E17FDF" w:rsidRPr="000D5ECF">
        <w:rPr>
          <w:rFonts w:ascii="Times New Roman" w:hAnsi="Times New Roman" w:cs="Times New Roman"/>
        </w:rPr>
        <w:t xml:space="preserve"> shovel</w:t>
      </w:r>
      <w:r w:rsidR="00827FB8" w:rsidRPr="000D5ECF">
        <w:rPr>
          <w:rFonts w:ascii="Times New Roman" w:hAnsi="Times New Roman" w:cs="Times New Roman"/>
        </w:rPr>
        <w:t xml:space="preserve"> the Nissan Quest out of a flooded prairie</w:t>
      </w:r>
      <w:r w:rsidR="00205462" w:rsidRPr="000D5ECF">
        <w:rPr>
          <w:rFonts w:ascii="Times New Roman" w:hAnsi="Times New Roman" w:cs="Times New Roman"/>
        </w:rPr>
        <w:t xml:space="preserve">. </w:t>
      </w:r>
      <w:r w:rsidR="002948B6" w:rsidRPr="000D5ECF">
        <w:rPr>
          <w:rFonts w:ascii="Times New Roman" w:hAnsi="Times New Roman" w:cs="Times New Roman"/>
        </w:rPr>
        <w:t>There will be no more</w:t>
      </w:r>
      <w:r w:rsidR="00185CD8" w:rsidRPr="000D5ECF">
        <w:rPr>
          <w:rFonts w:ascii="Times New Roman" w:hAnsi="Times New Roman" w:cs="Times New Roman"/>
        </w:rPr>
        <w:t xml:space="preserve"> wildfire</w:t>
      </w:r>
      <w:r w:rsidR="009860BB" w:rsidRPr="000D5ECF">
        <w:rPr>
          <w:rFonts w:ascii="Times New Roman" w:hAnsi="Times New Roman" w:cs="Times New Roman"/>
        </w:rPr>
        <w:t>s</w:t>
      </w:r>
      <w:r w:rsidR="001A78A9" w:rsidRPr="000D5ECF">
        <w:rPr>
          <w:rFonts w:ascii="Times New Roman" w:hAnsi="Times New Roman" w:cs="Times New Roman"/>
        </w:rPr>
        <w:t xml:space="preserve"> when lightning </w:t>
      </w:r>
      <w:r w:rsidR="00574AB7" w:rsidRPr="000D5ECF">
        <w:rPr>
          <w:rFonts w:ascii="Times New Roman" w:hAnsi="Times New Roman" w:cs="Times New Roman"/>
        </w:rPr>
        <w:t>singe</w:t>
      </w:r>
      <w:r w:rsidR="001A78A9" w:rsidRPr="000D5ECF">
        <w:rPr>
          <w:rFonts w:ascii="Times New Roman" w:hAnsi="Times New Roman" w:cs="Times New Roman"/>
        </w:rPr>
        <w:t>s through the hills</w:t>
      </w:r>
      <w:r w:rsidR="002948B6" w:rsidRPr="000D5ECF">
        <w:rPr>
          <w:rFonts w:ascii="Times New Roman" w:hAnsi="Times New Roman" w:cs="Times New Roman"/>
        </w:rPr>
        <w:t>,</w:t>
      </w:r>
      <w:r w:rsidR="000E2D09" w:rsidRPr="000D5ECF">
        <w:rPr>
          <w:rFonts w:ascii="Times New Roman" w:hAnsi="Times New Roman" w:cs="Times New Roman"/>
        </w:rPr>
        <w:t xml:space="preserve"> </w:t>
      </w:r>
      <w:r w:rsidR="001767FD" w:rsidRPr="000D5ECF">
        <w:rPr>
          <w:rFonts w:ascii="Times New Roman" w:hAnsi="Times New Roman" w:cs="Times New Roman"/>
        </w:rPr>
        <w:t>no more</w:t>
      </w:r>
      <w:r w:rsidR="009860BB" w:rsidRPr="000D5ECF">
        <w:rPr>
          <w:rFonts w:ascii="Times New Roman" w:hAnsi="Times New Roman" w:cs="Times New Roman"/>
        </w:rPr>
        <w:t xml:space="preserve"> evacuations</w:t>
      </w:r>
      <w:r w:rsidR="000E2D09" w:rsidRPr="000D5ECF">
        <w:rPr>
          <w:rFonts w:ascii="Times New Roman" w:hAnsi="Times New Roman" w:cs="Times New Roman"/>
        </w:rPr>
        <w:t xml:space="preserve"> </w:t>
      </w:r>
      <w:r w:rsidR="00EB53D2" w:rsidRPr="000D5ECF">
        <w:rPr>
          <w:rFonts w:ascii="Times New Roman" w:hAnsi="Times New Roman" w:cs="Times New Roman"/>
        </w:rPr>
        <w:t>to</w:t>
      </w:r>
      <w:r w:rsidR="002948B6" w:rsidRPr="000D5ECF">
        <w:rPr>
          <w:rFonts w:ascii="Times New Roman" w:hAnsi="Times New Roman" w:cs="Times New Roman"/>
        </w:rPr>
        <w:t xml:space="preserve"> </w:t>
      </w:r>
      <w:r w:rsidR="00E909A8" w:rsidRPr="000D5ECF">
        <w:rPr>
          <w:rFonts w:ascii="Times New Roman" w:hAnsi="Times New Roman" w:cs="Times New Roman"/>
        </w:rPr>
        <w:t>the</w:t>
      </w:r>
      <w:r w:rsidR="002948B6" w:rsidRPr="000D5ECF">
        <w:rPr>
          <w:rFonts w:ascii="Times New Roman" w:hAnsi="Times New Roman" w:cs="Times New Roman"/>
        </w:rPr>
        <w:t xml:space="preserve"> Motel 6</w:t>
      </w:r>
      <w:r w:rsidR="00E12E56" w:rsidRPr="000D5ECF">
        <w:rPr>
          <w:rFonts w:ascii="Times New Roman" w:hAnsi="Times New Roman" w:cs="Times New Roman"/>
        </w:rPr>
        <w:t xml:space="preserve"> </w:t>
      </w:r>
      <w:r w:rsidR="00692C39">
        <w:rPr>
          <w:rFonts w:ascii="Times New Roman" w:hAnsi="Times New Roman" w:cs="Times New Roman"/>
        </w:rPr>
        <w:t>in</w:t>
      </w:r>
      <w:r w:rsidR="00E12E56" w:rsidRPr="000D5ECF">
        <w:rPr>
          <w:rFonts w:ascii="Times New Roman" w:hAnsi="Times New Roman" w:cs="Times New Roman"/>
        </w:rPr>
        <w:t xml:space="preserve"> Sonora Junction</w:t>
      </w:r>
      <w:r w:rsidR="006E032A" w:rsidRPr="000D5ECF">
        <w:rPr>
          <w:rFonts w:ascii="Times New Roman" w:hAnsi="Times New Roman" w:cs="Times New Roman"/>
        </w:rPr>
        <w:t xml:space="preserve"> with</w:t>
      </w:r>
      <w:r w:rsidR="001767FD" w:rsidRPr="000D5ECF">
        <w:rPr>
          <w:rFonts w:ascii="Times New Roman" w:hAnsi="Times New Roman" w:cs="Times New Roman"/>
        </w:rPr>
        <w:t xml:space="preserve"> </w:t>
      </w:r>
      <w:r w:rsidR="00926A21">
        <w:rPr>
          <w:rFonts w:ascii="Times New Roman" w:hAnsi="Times New Roman" w:cs="Times New Roman"/>
        </w:rPr>
        <w:t xml:space="preserve">all those </w:t>
      </w:r>
      <w:r w:rsidR="006E032A" w:rsidRPr="000D5ECF">
        <w:rPr>
          <w:rFonts w:ascii="Times New Roman" w:hAnsi="Times New Roman" w:cs="Times New Roman"/>
        </w:rPr>
        <w:t>neo-Nazis from San Bernadino Valley</w:t>
      </w:r>
      <w:r w:rsidR="003E6231" w:rsidRPr="000D5ECF">
        <w:rPr>
          <w:rFonts w:ascii="Times New Roman" w:hAnsi="Times New Roman" w:cs="Times New Roman"/>
        </w:rPr>
        <w:t xml:space="preserve">. </w:t>
      </w:r>
    </w:p>
    <w:p w14:paraId="0F931CCF" w14:textId="47952FBD" w:rsidR="004B7653" w:rsidRPr="000D5ECF" w:rsidRDefault="004B7653" w:rsidP="00C73B20">
      <w:pPr>
        <w:spacing w:line="480" w:lineRule="auto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ab/>
      </w:r>
      <w:r w:rsidR="003E1145" w:rsidRPr="000D5ECF">
        <w:rPr>
          <w:rFonts w:ascii="Times New Roman" w:hAnsi="Times New Roman" w:cs="Times New Roman"/>
        </w:rPr>
        <w:t xml:space="preserve">But </w:t>
      </w:r>
      <w:r w:rsidR="002E7E81" w:rsidRPr="000D5ECF">
        <w:rPr>
          <w:rFonts w:ascii="Times New Roman" w:hAnsi="Times New Roman" w:cs="Times New Roman"/>
        </w:rPr>
        <w:t>what will you do</w:t>
      </w:r>
      <w:r w:rsidR="003E1145" w:rsidRPr="000D5ECF">
        <w:rPr>
          <w:rFonts w:ascii="Times New Roman" w:hAnsi="Times New Roman" w:cs="Times New Roman"/>
        </w:rPr>
        <w:t xml:space="preserve">? I </w:t>
      </w:r>
      <w:proofErr w:type="gramStart"/>
      <w:r w:rsidR="00AE2AC0">
        <w:rPr>
          <w:rFonts w:ascii="Times New Roman" w:hAnsi="Times New Roman" w:cs="Times New Roman"/>
        </w:rPr>
        <w:t>say</w:t>
      </w:r>
      <w:proofErr w:type="gramEnd"/>
      <w:r w:rsidR="003E1145" w:rsidRPr="000D5ECF">
        <w:rPr>
          <w:rFonts w:ascii="Times New Roman" w:hAnsi="Times New Roman" w:cs="Times New Roman"/>
        </w:rPr>
        <w:t xml:space="preserve">. </w:t>
      </w:r>
      <w:r w:rsidR="004B406B" w:rsidRPr="000D5ECF">
        <w:rPr>
          <w:rFonts w:ascii="Times New Roman" w:hAnsi="Times New Roman" w:cs="Times New Roman"/>
        </w:rPr>
        <w:t>You</w:t>
      </w:r>
      <w:r w:rsidR="007B1C51" w:rsidRPr="000D5ECF">
        <w:rPr>
          <w:rFonts w:ascii="Times New Roman" w:hAnsi="Times New Roman" w:cs="Times New Roman"/>
        </w:rPr>
        <w:t xml:space="preserve">’re only </w:t>
      </w:r>
      <w:r w:rsidR="004B406B" w:rsidRPr="000D5ECF">
        <w:rPr>
          <w:rFonts w:ascii="Times New Roman" w:hAnsi="Times New Roman" w:cs="Times New Roman"/>
        </w:rPr>
        <w:t>telling me about</w:t>
      </w:r>
      <w:r w:rsidR="003E1145" w:rsidRPr="000D5ECF">
        <w:rPr>
          <w:rFonts w:ascii="Times New Roman" w:hAnsi="Times New Roman" w:cs="Times New Roman"/>
        </w:rPr>
        <w:t xml:space="preserve"> the negation</w:t>
      </w:r>
      <w:r w:rsidR="007B1C51" w:rsidRPr="000D5ECF">
        <w:rPr>
          <w:rFonts w:ascii="Times New Roman" w:hAnsi="Times New Roman" w:cs="Times New Roman"/>
        </w:rPr>
        <w:t>,</w:t>
      </w:r>
      <w:r w:rsidR="003E1145" w:rsidRPr="000D5ECF">
        <w:rPr>
          <w:rFonts w:ascii="Times New Roman" w:hAnsi="Times New Roman" w:cs="Times New Roman"/>
        </w:rPr>
        <w:t xml:space="preserve"> I am asking you</w:t>
      </w:r>
      <w:r w:rsidR="001076A5" w:rsidRPr="000D5ECF">
        <w:rPr>
          <w:rFonts w:ascii="Times New Roman" w:hAnsi="Times New Roman" w:cs="Times New Roman"/>
        </w:rPr>
        <w:t xml:space="preserve"> about</w:t>
      </w:r>
      <w:r w:rsidR="003E1145" w:rsidRPr="000D5ECF">
        <w:rPr>
          <w:rFonts w:ascii="Times New Roman" w:hAnsi="Times New Roman" w:cs="Times New Roman"/>
        </w:rPr>
        <w:t xml:space="preserve"> the negation of the negation.</w:t>
      </w:r>
    </w:p>
    <w:p w14:paraId="417E0C63" w14:textId="12052AA7" w:rsidR="00491D43" w:rsidRPr="000D5ECF" w:rsidRDefault="00491D43" w:rsidP="00C73B20">
      <w:pPr>
        <w:spacing w:line="480" w:lineRule="auto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ab/>
      </w:r>
      <w:r w:rsidR="00EB53D2" w:rsidRPr="000D5ECF">
        <w:rPr>
          <w:rFonts w:ascii="Times New Roman" w:hAnsi="Times New Roman" w:cs="Times New Roman"/>
        </w:rPr>
        <w:t xml:space="preserve">When they </w:t>
      </w:r>
      <w:r w:rsidR="002E7E81" w:rsidRPr="000D5ECF">
        <w:rPr>
          <w:rFonts w:ascii="Times New Roman" w:hAnsi="Times New Roman" w:cs="Times New Roman"/>
        </w:rPr>
        <w:t>draw a blank</w:t>
      </w:r>
      <w:r w:rsidR="00EB53D2" w:rsidRPr="000D5ECF">
        <w:rPr>
          <w:rFonts w:ascii="Times New Roman" w:hAnsi="Times New Roman" w:cs="Times New Roman"/>
        </w:rPr>
        <w:t xml:space="preserve">, </w:t>
      </w:r>
      <w:r w:rsidRPr="000D5ECF">
        <w:rPr>
          <w:rFonts w:ascii="Times New Roman" w:hAnsi="Times New Roman" w:cs="Times New Roman"/>
        </w:rPr>
        <w:t xml:space="preserve">I </w:t>
      </w:r>
      <w:r w:rsidR="002E7E81" w:rsidRPr="000D5ECF">
        <w:rPr>
          <w:rFonts w:ascii="Times New Roman" w:hAnsi="Times New Roman" w:cs="Times New Roman"/>
        </w:rPr>
        <w:t>realize this is my opportunity to</w:t>
      </w:r>
      <w:r w:rsidRPr="000D5ECF">
        <w:rPr>
          <w:rFonts w:ascii="Times New Roman" w:hAnsi="Times New Roman" w:cs="Times New Roman"/>
        </w:rPr>
        <w:t xml:space="preserve"> give them homework for the first time</w:t>
      </w:r>
      <w:r w:rsidR="006E032A" w:rsidRPr="000D5ECF">
        <w:rPr>
          <w:rFonts w:ascii="Times New Roman" w:hAnsi="Times New Roman" w:cs="Times New Roman"/>
        </w:rPr>
        <w:t xml:space="preserve">. </w:t>
      </w:r>
    </w:p>
    <w:p w14:paraId="031628C9" w14:textId="02A3CA3A" w:rsidR="00491D43" w:rsidRPr="000D5ECF" w:rsidRDefault="00491D43" w:rsidP="00C73B20">
      <w:pPr>
        <w:spacing w:line="480" w:lineRule="auto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ab/>
        <w:t>Tomorrow you will come to class and tell me about the conditions of your new world</w:t>
      </w:r>
      <w:r w:rsidR="00E304DE" w:rsidRPr="000D5ECF">
        <w:rPr>
          <w:rFonts w:ascii="Times New Roman" w:hAnsi="Times New Roman" w:cs="Times New Roman"/>
        </w:rPr>
        <w:t xml:space="preserve">, I </w:t>
      </w:r>
      <w:r w:rsidR="00926A21">
        <w:rPr>
          <w:rFonts w:ascii="Times New Roman" w:hAnsi="Times New Roman" w:cs="Times New Roman"/>
        </w:rPr>
        <w:t>say</w:t>
      </w:r>
      <w:r w:rsidR="007B1C51" w:rsidRPr="000D5ECF">
        <w:rPr>
          <w:rFonts w:ascii="Times New Roman" w:hAnsi="Times New Roman" w:cs="Times New Roman"/>
        </w:rPr>
        <w:t xml:space="preserve">, </w:t>
      </w:r>
      <w:r w:rsidR="00926A21">
        <w:rPr>
          <w:rFonts w:ascii="Times New Roman" w:hAnsi="Times New Roman" w:cs="Times New Roman"/>
        </w:rPr>
        <w:t>even though I’m met with</w:t>
      </w:r>
      <w:r w:rsidR="00E304DE" w:rsidRPr="000D5ECF">
        <w:rPr>
          <w:rFonts w:ascii="Times New Roman" w:hAnsi="Times New Roman" w:cs="Times New Roman"/>
        </w:rPr>
        <w:t xml:space="preserve"> a wave of groaning. </w:t>
      </w:r>
    </w:p>
    <w:p w14:paraId="21F4570E" w14:textId="31B4690F" w:rsidR="00580E81" w:rsidRPr="000D5ECF" w:rsidRDefault="00335675" w:rsidP="00353972">
      <w:pPr>
        <w:spacing w:line="480" w:lineRule="auto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ab/>
      </w:r>
      <w:r w:rsidR="006A31BD" w:rsidRPr="000D5ECF">
        <w:rPr>
          <w:rFonts w:ascii="Times New Roman" w:hAnsi="Times New Roman" w:cs="Times New Roman"/>
        </w:rPr>
        <w:t>When t</w:t>
      </w:r>
      <w:r w:rsidR="005206D7" w:rsidRPr="000D5ECF">
        <w:rPr>
          <w:rFonts w:ascii="Times New Roman" w:hAnsi="Times New Roman" w:cs="Times New Roman"/>
        </w:rPr>
        <w:t>he bell rings</w:t>
      </w:r>
      <w:r w:rsidR="006A31BD" w:rsidRPr="000D5ECF">
        <w:rPr>
          <w:rFonts w:ascii="Times New Roman" w:hAnsi="Times New Roman" w:cs="Times New Roman"/>
        </w:rPr>
        <w:t>,</w:t>
      </w:r>
      <w:r w:rsidR="005206D7" w:rsidRPr="000D5ECF">
        <w:rPr>
          <w:rFonts w:ascii="Times New Roman" w:hAnsi="Times New Roman" w:cs="Times New Roman"/>
        </w:rPr>
        <w:t xml:space="preserve"> m</w:t>
      </w:r>
      <w:r w:rsidRPr="000D5ECF">
        <w:rPr>
          <w:rFonts w:ascii="Times New Roman" w:hAnsi="Times New Roman" w:cs="Times New Roman"/>
        </w:rPr>
        <w:t>y students disperse</w:t>
      </w:r>
      <w:r w:rsidR="00CF5163" w:rsidRPr="000D5ECF">
        <w:rPr>
          <w:rFonts w:ascii="Times New Roman" w:hAnsi="Times New Roman" w:cs="Times New Roman"/>
        </w:rPr>
        <w:t xml:space="preserve"> like usual</w:t>
      </w:r>
      <w:r w:rsidR="00DC5A78" w:rsidRPr="000D5ECF">
        <w:rPr>
          <w:rFonts w:ascii="Times New Roman" w:hAnsi="Times New Roman" w:cs="Times New Roman"/>
        </w:rPr>
        <w:t>. I imagine the</w:t>
      </w:r>
      <w:r w:rsidR="000A5E9A" w:rsidRPr="000D5ECF">
        <w:rPr>
          <w:rFonts w:ascii="Times New Roman" w:hAnsi="Times New Roman" w:cs="Times New Roman"/>
        </w:rPr>
        <w:t>m</w:t>
      </w:r>
      <w:r w:rsidR="00DC5A78" w:rsidRPr="000D5ECF">
        <w:rPr>
          <w:rFonts w:ascii="Times New Roman" w:hAnsi="Times New Roman" w:cs="Times New Roman"/>
        </w:rPr>
        <w:t xml:space="preserve"> </w:t>
      </w:r>
      <w:r w:rsidR="00781AD3" w:rsidRPr="000D5ECF">
        <w:rPr>
          <w:rFonts w:ascii="Times New Roman" w:hAnsi="Times New Roman" w:cs="Times New Roman"/>
        </w:rPr>
        <w:t xml:space="preserve">huddled together in the </w:t>
      </w:r>
      <w:r w:rsidR="00D00BC5" w:rsidRPr="000D5ECF">
        <w:rPr>
          <w:rFonts w:ascii="Times New Roman" w:hAnsi="Times New Roman" w:cs="Times New Roman"/>
        </w:rPr>
        <w:t xml:space="preserve">Safeway </w:t>
      </w:r>
      <w:r w:rsidR="00781AD3" w:rsidRPr="000D5ECF">
        <w:rPr>
          <w:rFonts w:ascii="Times New Roman" w:hAnsi="Times New Roman" w:cs="Times New Roman"/>
        </w:rPr>
        <w:t>parking lo</w:t>
      </w:r>
      <w:r w:rsidR="005206D7" w:rsidRPr="000D5ECF">
        <w:rPr>
          <w:rFonts w:ascii="Times New Roman" w:hAnsi="Times New Roman" w:cs="Times New Roman"/>
        </w:rPr>
        <w:t>t</w:t>
      </w:r>
      <w:r w:rsidR="000A5E9A" w:rsidRPr="000D5ECF">
        <w:rPr>
          <w:rFonts w:ascii="Times New Roman" w:hAnsi="Times New Roman" w:cs="Times New Roman"/>
        </w:rPr>
        <w:t>,</w:t>
      </w:r>
      <w:r w:rsidR="00DC5A78" w:rsidRPr="000D5ECF">
        <w:rPr>
          <w:rFonts w:ascii="Times New Roman" w:hAnsi="Times New Roman" w:cs="Times New Roman"/>
        </w:rPr>
        <w:t xml:space="preserve"> </w:t>
      </w:r>
      <w:r w:rsidR="009860BB" w:rsidRPr="000D5ECF">
        <w:rPr>
          <w:rFonts w:ascii="Times New Roman" w:hAnsi="Times New Roman" w:cs="Times New Roman"/>
        </w:rPr>
        <w:t xml:space="preserve">hotboxing </w:t>
      </w:r>
      <w:r w:rsidR="00926A21">
        <w:rPr>
          <w:rFonts w:ascii="Times New Roman" w:hAnsi="Times New Roman" w:cs="Times New Roman"/>
        </w:rPr>
        <w:t>their</w:t>
      </w:r>
      <w:r w:rsidR="009860BB" w:rsidRPr="000D5ECF">
        <w:rPr>
          <w:rFonts w:ascii="Times New Roman" w:hAnsi="Times New Roman" w:cs="Times New Roman"/>
        </w:rPr>
        <w:t xml:space="preserve"> minivan</w:t>
      </w:r>
      <w:r w:rsidR="00456A4B" w:rsidRPr="000D5ECF">
        <w:rPr>
          <w:rFonts w:ascii="Times New Roman" w:hAnsi="Times New Roman" w:cs="Times New Roman"/>
        </w:rPr>
        <w:t xml:space="preserve"> </w:t>
      </w:r>
      <w:r w:rsidR="00926A21">
        <w:rPr>
          <w:rFonts w:ascii="Times New Roman" w:hAnsi="Times New Roman" w:cs="Times New Roman"/>
        </w:rPr>
        <w:t>while discussing</w:t>
      </w:r>
      <w:r w:rsidR="00CF5163" w:rsidRPr="000D5ECF">
        <w:rPr>
          <w:rFonts w:ascii="Times New Roman" w:hAnsi="Times New Roman" w:cs="Times New Roman"/>
        </w:rPr>
        <w:t xml:space="preserve"> the conditions of their new world</w:t>
      </w:r>
      <w:r w:rsidR="00DC5A78" w:rsidRPr="000D5ECF">
        <w:rPr>
          <w:rFonts w:ascii="Times New Roman" w:hAnsi="Times New Roman" w:cs="Times New Roman"/>
        </w:rPr>
        <w:t xml:space="preserve">. </w:t>
      </w:r>
      <w:r w:rsidR="003954D1" w:rsidRPr="000D5ECF">
        <w:rPr>
          <w:rFonts w:ascii="Times New Roman" w:hAnsi="Times New Roman" w:cs="Times New Roman"/>
        </w:rPr>
        <w:t xml:space="preserve">They </w:t>
      </w:r>
      <w:r w:rsidR="00547FD3" w:rsidRPr="000D5ECF">
        <w:rPr>
          <w:rFonts w:ascii="Times New Roman" w:hAnsi="Times New Roman" w:cs="Times New Roman"/>
        </w:rPr>
        <w:t>c</w:t>
      </w:r>
      <w:r w:rsidR="00C876C7" w:rsidRPr="000D5ECF">
        <w:rPr>
          <w:rFonts w:ascii="Times New Roman" w:hAnsi="Times New Roman" w:cs="Times New Roman"/>
        </w:rPr>
        <w:t>ould</w:t>
      </w:r>
      <w:r w:rsidR="002F7014" w:rsidRPr="000D5ECF">
        <w:rPr>
          <w:rFonts w:ascii="Times New Roman" w:hAnsi="Times New Roman" w:cs="Times New Roman"/>
        </w:rPr>
        <w:t xml:space="preserve"> </w:t>
      </w:r>
      <w:r w:rsidR="00040617" w:rsidRPr="000D5ECF">
        <w:rPr>
          <w:rFonts w:ascii="Times New Roman" w:hAnsi="Times New Roman" w:cs="Times New Roman"/>
        </w:rPr>
        <w:t>cultivate a</w:t>
      </w:r>
      <w:r w:rsidR="002F7014" w:rsidRPr="000D5ECF">
        <w:rPr>
          <w:rFonts w:ascii="Times New Roman" w:hAnsi="Times New Roman" w:cs="Times New Roman"/>
        </w:rPr>
        <w:t xml:space="preserve"> peach</w:t>
      </w:r>
      <w:r w:rsidR="00040617" w:rsidRPr="000D5ECF">
        <w:rPr>
          <w:rFonts w:ascii="Times New Roman" w:hAnsi="Times New Roman" w:cs="Times New Roman"/>
        </w:rPr>
        <w:t xml:space="preserve"> orchard</w:t>
      </w:r>
      <w:r w:rsidR="005B1320" w:rsidRPr="000D5ECF">
        <w:rPr>
          <w:rFonts w:ascii="Times New Roman" w:hAnsi="Times New Roman" w:cs="Times New Roman"/>
        </w:rPr>
        <w:t xml:space="preserve"> </w:t>
      </w:r>
      <w:r w:rsidR="003F168E" w:rsidRPr="000D5ECF">
        <w:rPr>
          <w:rFonts w:ascii="Times New Roman" w:hAnsi="Times New Roman" w:cs="Times New Roman"/>
        </w:rPr>
        <w:t>or form a nomadic empire like the Scythians.</w:t>
      </w:r>
      <w:r w:rsidR="00F648D7" w:rsidRPr="000D5ECF">
        <w:rPr>
          <w:rFonts w:ascii="Times New Roman" w:hAnsi="Times New Roman" w:cs="Times New Roman"/>
        </w:rPr>
        <w:t xml:space="preserve"> </w:t>
      </w:r>
      <w:r w:rsidR="0028275A" w:rsidRPr="000D5ECF">
        <w:rPr>
          <w:rFonts w:ascii="Times New Roman" w:hAnsi="Times New Roman" w:cs="Times New Roman"/>
        </w:rPr>
        <w:t xml:space="preserve">They could </w:t>
      </w:r>
      <w:r w:rsidR="00EE5329" w:rsidRPr="000D5ECF">
        <w:rPr>
          <w:rFonts w:ascii="Times New Roman" w:hAnsi="Times New Roman" w:cs="Times New Roman"/>
        </w:rPr>
        <w:t xml:space="preserve">learn </w:t>
      </w:r>
      <w:r w:rsidR="00AE2AC0">
        <w:rPr>
          <w:rFonts w:ascii="Times New Roman" w:hAnsi="Times New Roman" w:cs="Times New Roman"/>
        </w:rPr>
        <w:t>how to</w:t>
      </w:r>
      <w:r w:rsidR="00EE5329" w:rsidRPr="000D5ECF">
        <w:rPr>
          <w:rFonts w:ascii="Times New Roman" w:hAnsi="Times New Roman" w:cs="Times New Roman"/>
        </w:rPr>
        <w:t xml:space="preserve"> play the lute </w:t>
      </w:r>
      <w:r w:rsidR="00CA7BF7" w:rsidRPr="000D5ECF">
        <w:rPr>
          <w:rFonts w:ascii="Times New Roman" w:hAnsi="Times New Roman" w:cs="Times New Roman"/>
        </w:rPr>
        <w:t>or</w:t>
      </w:r>
      <w:r w:rsidR="0028275A" w:rsidRPr="000D5ECF">
        <w:rPr>
          <w:rFonts w:ascii="Times New Roman" w:hAnsi="Times New Roman" w:cs="Times New Roman"/>
        </w:rPr>
        <w:t xml:space="preserve"> </w:t>
      </w:r>
      <w:r w:rsidR="00270FAA" w:rsidRPr="000D5ECF">
        <w:rPr>
          <w:rFonts w:ascii="Times New Roman" w:hAnsi="Times New Roman" w:cs="Times New Roman"/>
        </w:rPr>
        <w:t>resuscitate a dead language</w:t>
      </w:r>
      <w:r w:rsidR="0028275A" w:rsidRPr="000D5ECF">
        <w:rPr>
          <w:rFonts w:ascii="Times New Roman" w:hAnsi="Times New Roman" w:cs="Times New Roman"/>
        </w:rPr>
        <w:t>.</w:t>
      </w:r>
      <w:r w:rsidR="004B406B" w:rsidRPr="000D5ECF">
        <w:rPr>
          <w:rFonts w:ascii="Times New Roman" w:hAnsi="Times New Roman" w:cs="Times New Roman"/>
        </w:rPr>
        <w:t xml:space="preserve"> </w:t>
      </w:r>
      <w:r w:rsidR="00196F77" w:rsidRPr="000D5ECF">
        <w:rPr>
          <w:rFonts w:ascii="Times New Roman" w:hAnsi="Times New Roman" w:cs="Times New Roman"/>
        </w:rPr>
        <w:t>I can’t remember the last time I felt this way</w:t>
      </w:r>
      <w:r w:rsidR="00B4648B" w:rsidRPr="000D5ECF">
        <w:rPr>
          <w:rFonts w:ascii="Times New Roman" w:hAnsi="Times New Roman" w:cs="Times New Roman"/>
        </w:rPr>
        <w:t xml:space="preserve">, </w:t>
      </w:r>
      <w:r w:rsidR="00FD3F25" w:rsidRPr="000D5ECF">
        <w:rPr>
          <w:rFonts w:ascii="Times New Roman" w:hAnsi="Times New Roman" w:cs="Times New Roman"/>
        </w:rPr>
        <w:t xml:space="preserve">warmed by the radiation </w:t>
      </w:r>
      <w:r w:rsidR="00B4648B" w:rsidRPr="000D5ECF">
        <w:rPr>
          <w:rFonts w:ascii="Times New Roman" w:hAnsi="Times New Roman" w:cs="Times New Roman"/>
        </w:rPr>
        <w:t xml:space="preserve">of </w:t>
      </w:r>
      <w:r w:rsidR="006C00D6" w:rsidRPr="000D5ECF">
        <w:rPr>
          <w:rFonts w:ascii="Times New Roman" w:hAnsi="Times New Roman" w:cs="Times New Roman"/>
        </w:rPr>
        <w:t>a</w:t>
      </w:r>
      <w:r w:rsidR="00AF53F1" w:rsidRPr="000D5ECF">
        <w:rPr>
          <w:rFonts w:ascii="Times New Roman" w:hAnsi="Times New Roman" w:cs="Times New Roman"/>
        </w:rPr>
        <w:t xml:space="preserve">n alternate </w:t>
      </w:r>
      <w:r w:rsidR="002E1982" w:rsidRPr="000D5ECF">
        <w:rPr>
          <w:rFonts w:ascii="Times New Roman" w:hAnsi="Times New Roman" w:cs="Times New Roman"/>
        </w:rPr>
        <w:t>futur</w:t>
      </w:r>
      <w:r w:rsidR="00AF53F1" w:rsidRPr="000D5ECF">
        <w:rPr>
          <w:rFonts w:ascii="Times New Roman" w:hAnsi="Times New Roman" w:cs="Times New Roman"/>
        </w:rPr>
        <w:t>e</w:t>
      </w:r>
      <w:r w:rsidR="00B4648B" w:rsidRPr="000D5ECF">
        <w:rPr>
          <w:rFonts w:ascii="Times New Roman" w:hAnsi="Times New Roman" w:cs="Times New Roman"/>
        </w:rPr>
        <w:t xml:space="preserve">. </w:t>
      </w:r>
      <w:r w:rsidR="00CA0CE5" w:rsidRPr="000D5ECF">
        <w:rPr>
          <w:rFonts w:ascii="Times New Roman" w:hAnsi="Times New Roman" w:cs="Times New Roman"/>
        </w:rPr>
        <w:t>I</w:t>
      </w:r>
      <w:r w:rsidRPr="000D5ECF">
        <w:rPr>
          <w:rFonts w:ascii="Times New Roman" w:hAnsi="Times New Roman" w:cs="Times New Roman"/>
        </w:rPr>
        <w:t xml:space="preserve"> usually </w:t>
      </w:r>
      <w:r w:rsidR="00B267F0" w:rsidRPr="000D5ECF">
        <w:rPr>
          <w:rFonts w:ascii="Times New Roman" w:hAnsi="Times New Roman" w:cs="Times New Roman"/>
        </w:rPr>
        <w:t>bike home</w:t>
      </w:r>
      <w:r w:rsidR="00725338" w:rsidRPr="000D5ECF">
        <w:rPr>
          <w:rFonts w:ascii="Times New Roman" w:hAnsi="Times New Roman" w:cs="Times New Roman"/>
        </w:rPr>
        <w:t xml:space="preserve"> in the cold</w:t>
      </w:r>
      <w:r w:rsidR="000B144E" w:rsidRPr="000D5ECF">
        <w:rPr>
          <w:rFonts w:ascii="Times New Roman" w:hAnsi="Times New Roman" w:cs="Times New Roman"/>
        </w:rPr>
        <w:t xml:space="preserve">, </w:t>
      </w:r>
      <w:r w:rsidR="00196F77" w:rsidRPr="000D5ECF">
        <w:rPr>
          <w:rFonts w:ascii="Times New Roman" w:hAnsi="Times New Roman" w:cs="Times New Roman"/>
        </w:rPr>
        <w:t>filled with</w:t>
      </w:r>
      <w:r w:rsidR="000B144E" w:rsidRPr="000D5ECF">
        <w:rPr>
          <w:rFonts w:ascii="Times New Roman" w:hAnsi="Times New Roman" w:cs="Times New Roman"/>
        </w:rPr>
        <w:t xml:space="preserve"> </w:t>
      </w:r>
      <w:r w:rsidR="00FA2A6C" w:rsidRPr="000D5ECF">
        <w:rPr>
          <w:rFonts w:ascii="Times New Roman" w:hAnsi="Times New Roman" w:cs="Times New Roman"/>
        </w:rPr>
        <w:t xml:space="preserve">tequila and </w:t>
      </w:r>
      <w:r w:rsidR="00E304DE" w:rsidRPr="000D5ECF">
        <w:rPr>
          <w:rFonts w:ascii="Times New Roman" w:hAnsi="Times New Roman" w:cs="Times New Roman"/>
        </w:rPr>
        <w:t xml:space="preserve">my </w:t>
      </w:r>
      <w:r w:rsidR="00196F77" w:rsidRPr="000D5ECF">
        <w:rPr>
          <w:rFonts w:ascii="Times New Roman" w:hAnsi="Times New Roman" w:cs="Times New Roman"/>
        </w:rPr>
        <w:t>misgivings</w:t>
      </w:r>
      <w:r w:rsidR="00B4648B" w:rsidRPr="000D5ECF">
        <w:rPr>
          <w:rFonts w:ascii="Times New Roman" w:hAnsi="Times New Roman" w:cs="Times New Roman"/>
        </w:rPr>
        <w:t>, envying t</w:t>
      </w:r>
      <w:r w:rsidR="00E46A47" w:rsidRPr="000D5ECF">
        <w:rPr>
          <w:rFonts w:ascii="Times New Roman" w:hAnsi="Times New Roman" w:cs="Times New Roman"/>
        </w:rPr>
        <w:t xml:space="preserve">he sun </w:t>
      </w:r>
      <w:r w:rsidR="00B4648B" w:rsidRPr="000D5ECF">
        <w:rPr>
          <w:rFonts w:ascii="Times New Roman" w:hAnsi="Times New Roman" w:cs="Times New Roman"/>
        </w:rPr>
        <w:t>as it</w:t>
      </w:r>
      <w:r w:rsidR="00E46A47" w:rsidRPr="000D5ECF">
        <w:rPr>
          <w:rFonts w:ascii="Times New Roman" w:hAnsi="Times New Roman" w:cs="Times New Roman"/>
        </w:rPr>
        <w:t xml:space="preserve"> drip</w:t>
      </w:r>
      <w:r w:rsidR="00B4648B" w:rsidRPr="000D5ECF">
        <w:rPr>
          <w:rFonts w:ascii="Times New Roman" w:hAnsi="Times New Roman" w:cs="Times New Roman"/>
        </w:rPr>
        <w:t>s</w:t>
      </w:r>
      <w:r w:rsidR="00E46A47" w:rsidRPr="000D5ECF">
        <w:rPr>
          <w:rFonts w:ascii="Times New Roman" w:hAnsi="Times New Roman" w:cs="Times New Roman"/>
        </w:rPr>
        <w:t xml:space="preserve"> its last yolk over this unit of tim</w:t>
      </w:r>
      <w:r w:rsidR="00750CF1">
        <w:rPr>
          <w:rFonts w:ascii="Times New Roman" w:hAnsi="Times New Roman" w:cs="Times New Roman"/>
        </w:rPr>
        <w:t>e, but t</w:t>
      </w:r>
      <w:r w:rsidR="00C347E7" w:rsidRPr="000D5ECF">
        <w:rPr>
          <w:rFonts w:ascii="Times New Roman" w:hAnsi="Times New Roman" w:cs="Times New Roman"/>
        </w:rPr>
        <w:t>onight</w:t>
      </w:r>
      <w:r w:rsidR="00AE2AC0">
        <w:rPr>
          <w:rFonts w:ascii="Times New Roman" w:hAnsi="Times New Roman" w:cs="Times New Roman"/>
        </w:rPr>
        <w:t>,</w:t>
      </w:r>
      <w:r w:rsidR="00750CF1">
        <w:rPr>
          <w:rFonts w:ascii="Times New Roman" w:hAnsi="Times New Roman" w:cs="Times New Roman"/>
        </w:rPr>
        <w:t xml:space="preserve"> even</w:t>
      </w:r>
      <w:r w:rsidR="00C347E7" w:rsidRPr="000D5ECF">
        <w:rPr>
          <w:rFonts w:ascii="Times New Roman" w:hAnsi="Times New Roman" w:cs="Times New Roman"/>
        </w:rPr>
        <w:t xml:space="preserve"> </w:t>
      </w:r>
      <w:r w:rsidR="00196F77" w:rsidRPr="000D5ECF">
        <w:rPr>
          <w:rFonts w:ascii="Times New Roman" w:hAnsi="Times New Roman" w:cs="Times New Roman"/>
        </w:rPr>
        <w:t>t</w:t>
      </w:r>
      <w:r w:rsidR="00E46A47" w:rsidRPr="000D5ECF">
        <w:rPr>
          <w:rFonts w:ascii="Times New Roman" w:hAnsi="Times New Roman" w:cs="Times New Roman"/>
        </w:rPr>
        <w:t>he stars disclose themselves to me</w:t>
      </w:r>
      <w:r w:rsidR="00AE2AC0">
        <w:rPr>
          <w:rFonts w:ascii="Times New Roman" w:hAnsi="Times New Roman" w:cs="Times New Roman"/>
        </w:rPr>
        <w:t xml:space="preserve">. I see </w:t>
      </w:r>
      <w:r w:rsidR="00E46A47" w:rsidRPr="000D5ECF">
        <w:rPr>
          <w:rFonts w:ascii="Times New Roman" w:hAnsi="Times New Roman" w:cs="Times New Roman"/>
        </w:rPr>
        <w:t xml:space="preserve">Orion’s Belt, Betelgeuse, Gemini, Ursa Minor, the North Star which I could follow home in theory. I </w:t>
      </w:r>
      <w:r w:rsidR="00AE2AC0">
        <w:rPr>
          <w:rFonts w:ascii="Times New Roman" w:hAnsi="Times New Roman" w:cs="Times New Roman"/>
        </w:rPr>
        <w:t>go</w:t>
      </w:r>
      <w:r w:rsidR="00E46A47" w:rsidRPr="000D5ECF">
        <w:rPr>
          <w:rFonts w:ascii="Times New Roman" w:hAnsi="Times New Roman" w:cs="Times New Roman"/>
        </w:rPr>
        <w:t xml:space="preserve"> inside </w:t>
      </w:r>
      <w:r w:rsidR="000F1EBD" w:rsidRPr="000D5ECF">
        <w:rPr>
          <w:rFonts w:ascii="Times New Roman" w:hAnsi="Times New Roman" w:cs="Times New Roman"/>
        </w:rPr>
        <w:t>the</w:t>
      </w:r>
      <w:r w:rsidR="001D5891">
        <w:rPr>
          <w:rFonts w:ascii="Times New Roman" w:hAnsi="Times New Roman" w:cs="Times New Roman"/>
        </w:rPr>
        <w:t xml:space="preserve"> </w:t>
      </w:r>
      <w:r w:rsidR="00E46A47" w:rsidRPr="000D5ECF">
        <w:rPr>
          <w:rFonts w:ascii="Times New Roman" w:hAnsi="Times New Roman" w:cs="Times New Roman"/>
        </w:rPr>
        <w:t xml:space="preserve">bar for a nightcap instead. </w:t>
      </w:r>
    </w:p>
    <w:p w14:paraId="1BCA2C86" w14:textId="361AE413" w:rsidR="00B075CD" w:rsidRPr="000D5ECF" w:rsidRDefault="00B075CD" w:rsidP="00C876C7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14:paraId="51FC6156" w14:textId="6C778C32" w:rsidR="00F63267" w:rsidRPr="000D5ECF" w:rsidRDefault="00FD3F25" w:rsidP="00F63267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lastRenderedPageBreak/>
        <w:t>As I</w:t>
      </w:r>
      <w:r w:rsidR="007B71A8" w:rsidRPr="000D5ECF">
        <w:rPr>
          <w:rFonts w:ascii="Times New Roman" w:hAnsi="Times New Roman" w:cs="Times New Roman"/>
        </w:rPr>
        <w:t xml:space="preserve"> </w:t>
      </w:r>
      <w:r w:rsidR="00EA6026" w:rsidRPr="000D5ECF">
        <w:rPr>
          <w:rFonts w:ascii="Times New Roman" w:hAnsi="Times New Roman" w:cs="Times New Roman"/>
        </w:rPr>
        <w:t>fall</w:t>
      </w:r>
      <w:r w:rsidR="0001111F" w:rsidRPr="000D5ECF">
        <w:rPr>
          <w:rFonts w:ascii="Times New Roman" w:hAnsi="Times New Roman" w:cs="Times New Roman"/>
        </w:rPr>
        <w:t xml:space="preserve"> into</w:t>
      </w:r>
      <w:r w:rsidR="007B71A8" w:rsidRPr="000D5ECF">
        <w:rPr>
          <w:rFonts w:ascii="Times New Roman" w:hAnsi="Times New Roman" w:cs="Times New Roman"/>
        </w:rPr>
        <w:t xml:space="preserve"> the imprint of my ass in the bar</w:t>
      </w:r>
      <w:r w:rsidR="0001111F" w:rsidRPr="000D5ECF">
        <w:rPr>
          <w:rFonts w:ascii="Times New Roman" w:hAnsi="Times New Roman" w:cs="Times New Roman"/>
        </w:rPr>
        <w:t xml:space="preserve"> stool</w:t>
      </w:r>
      <w:r w:rsidR="007B71A8" w:rsidRPr="000D5ECF">
        <w:rPr>
          <w:rFonts w:ascii="Times New Roman" w:hAnsi="Times New Roman" w:cs="Times New Roman"/>
        </w:rPr>
        <w:t xml:space="preserve">’s </w:t>
      </w:r>
      <w:r w:rsidR="00AE2AC0">
        <w:rPr>
          <w:rFonts w:ascii="Times New Roman" w:hAnsi="Times New Roman" w:cs="Times New Roman"/>
        </w:rPr>
        <w:t xml:space="preserve">cheap green </w:t>
      </w:r>
      <w:r w:rsidR="007B71A8" w:rsidRPr="000D5ECF">
        <w:rPr>
          <w:rFonts w:ascii="Times New Roman" w:hAnsi="Times New Roman" w:cs="Times New Roman"/>
        </w:rPr>
        <w:t>plaster</w:t>
      </w:r>
      <w:r w:rsidRPr="000D5ECF">
        <w:rPr>
          <w:rFonts w:ascii="Times New Roman" w:hAnsi="Times New Roman" w:cs="Times New Roman"/>
        </w:rPr>
        <w:t xml:space="preserve">, </w:t>
      </w:r>
      <w:r w:rsidR="007B71A8" w:rsidRPr="000D5ECF">
        <w:rPr>
          <w:rFonts w:ascii="Times New Roman" w:hAnsi="Times New Roman" w:cs="Times New Roman"/>
        </w:rPr>
        <w:t xml:space="preserve">Winona </w:t>
      </w:r>
      <w:r w:rsidR="008D3748" w:rsidRPr="000D5ECF">
        <w:rPr>
          <w:rFonts w:ascii="Times New Roman" w:hAnsi="Times New Roman" w:cs="Times New Roman"/>
        </w:rPr>
        <w:t>brings me</w:t>
      </w:r>
      <w:r w:rsidR="00292788" w:rsidRPr="000D5ECF">
        <w:rPr>
          <w:rFonts w:ascii="Times New Roman" w:hAnsi="Times New Roman" w:cs="Times New Roman"/>
        </w:rPr>
        <w:t xml:space="preserve"> </w:t>
      </w:r>
      <w:r w:rsidRPr="000D5ECF">
        <w:rPr>
          <w:rFonts w:ascii="Times New Roman" w:hAnsi="Times New Roman" w:cs="Times New Roman"/>
        </w:rPr>
        <w:t>my regular</w:t>
      </w:r>
      <w:r w:rsidR="00292788" w:rsidRPr="000D5ECF">
        <w:rPr>
          <w:rFonts w:ascii="Times New Roman" w:hAnsi="Times New Roman" w:cs="Times New Roman"/>
        </w:rPr>
        <w:t xml:space="preserve"> with a glass of sparkling water</w:t>
      </w:r>
      <w:r w:rsidR="001A5ECC" w:rsidRPr="000D5ECF">
        <w:rPr>
          <w:rFonts w:ascii="Times New Roman" w:hAnsi="Times New Roman" w:cs="Times New Roman"/>
        </w:rPr>
        <w:t xml:space="preserve">. I make the </w:t>
      </w:r>
      <w:r w:rsidR="002E1982" w:rsidRPr="000D5ECF">
        <w:rPr>
          <w:rFonts w:ascii="Times New Roman" w:hAnsi="Times New Roman" w:cs="Times New Roman"/>
        </w:rPr>
        <w:t xml:space="preserve">slurping </w:t>
      </w:r>
      <w:r w:rsidR="001A5ECC" w:rsidRPr="000D5ECF">
        <w:rPr>
          <w:rFonts w:ascii="Times New Roman" w:hAnsi="Times New Roman" w:cs="Times New Roman"/>
        </w:rPr>
        <w:t xml:space="preserve">sound of a cartoon character </w:t>
      </w:r>
      <w:r w:rsidR="009B59D8" w:rsidRPr="000D5ECF">
        <w:rPr>
          <w:rFonts w:ascii="Times New Roman" w:hAnsi="Times New Roman" w:cs="Times New Roman"/>
        </w:rPr>
        <w:t>being refreshed by the first sip of</w:t>
      </w:r>
      <w:r w:rsidR="00364EFC" w:rsidRPr="000D5ECF">
        <w:rPr>
          <w:rFonts w:ascii="Times New Roman" w:hAnsi="Times New Roman" w:cs="Times New Roman"/>
        </w:rPr>
        <w:t xml:space="preserve"> a </w:t>
      </w:r>
      <w:r w:rsidR="009B59D8" w:rsidRPr="000D5ECF">
        <w:rPr>
          <w:rFonts w:ascii="Times New Roman" w:hAnsi="Times New Roman" w:cs="Times New Roman"/>
        </w:rPr>
        <w:t>d</w:t>
      </w:r>
      <w:r w:rsidR="00364EFC" w:rsidRPr="000D5ECF">
        <w:rPr>
          <w:rFonts w:ascii="Times New Roman" w:hAnsi="Times New Roman" w:cs="Times New Roman"/>
        </w:rPr>
        <w:t>rin</w:t>
      </w:r>
      <w:r w:rsidR="007B1C51" w:rsidRPr="000D5ECF">
        <w:rPr>
          <w:rFonts w:ascii="Times New Roman" w:hAnsi="Times New Roman" w:cs="Times New Roman"/>
        </w:rPr>
        <w:t>k, waiting for her to ask what I’m so smiley about</w:t>
      </w:r>
      <w:r w:rsidR="00C760A4" w:rsidRPr="000D5ECF">
        <w:rPr>
          <w:rFonts w:ascii="Times New Roman" w:hAnsi="Times New Roman" w:cs="Times New Roman"/>
        </w:rPr>
        <w:t>. S</w:t>
      </w:r>
      <w:r w:rsidR="00B74C11" w:rsidRPr="000D5ECF">
        <w:rPr>
          <w:rFonts w:ascii="Times New Roman" w:hAnsi="Times New Roman" w:cs="Times New Roman"/>
        </w:rPr>
        <w:t>he</w:t>
      </w:r>
      <w:r w:rsidR="001A5ECC" w:rsidRPr="000D5ECF">
        <w:rPr>
          <w:rFonts w:ascii="Times New Roman" w:hAnsi="Times New Roman" w:cs="Times New Roman"/>
        </w:rPr>
        <w:t xml:space="preserve"> ignores me</w:t>
      </w:r>
      <w:r w:rsidR="00DE6300" w:rsidRPr="000D5ECF">
        <w:rPr>
          <w:rFonts w:ascii="Times New Roman" w:hAnsi="Times New Roman" w:cs="Times New Roman"/>
        </w:rPr>
        <w:t>, brooding and absorbed in cutting</w:t>
      </w:r>
      <w:r w:rsidR="00F63267" w:rsidRPr="000D5ECF">
        <w:rPr>
          <w:rFonts w:ascii="Times New Roman" w:hAnsi="Times New Roman" w:cs="Times New Roman"/>
        </w:rPr>
        <w:t xml:space="preserve"> out </w:t>
      </w:r>
      <w:r w:rsidR="00D42AAD" w:rsidRPr="000D5ECF">
        <w:rPr>
          <w:rFonts w:ascii="Times New Roman" w:hAnsi="Times New Roman" w:cs="Times New Roman"/>
        </w:rPr>
        <w:t>an</w:t>
      </w:r>
      <w:r w:rsidR="00F63267" w:rsidRPr="000D5ECF">
        <w:rPr>
          <w:rFonts w:ascii="Times New Roman" w:hAnsi="Times New Roman" w:cs="Times New Roman"/>
        </w:rPr>
        <w:t xml:space="preserve"> obituar</w:t>
      </w:r>
      <w:r w:rsidR="00D42AAD" w:rsidRPr="000D5ECF">
        <w:rPr>
          <w:rFonts w:ascii="Times New Roman" w:hAnsi="Times New Roman" w:cs="Times New Roman"/>
        </w:rPr>
        <w:t>y</w:t>
      </w:r>
      <w:r w:rsidR="00B74C11" w:rsidRPr="000D5ECF">
        <w:rPr>
          <w:rFonts w:ascii="Times New Roman" w:hAnsi="Times New Roman" w:cs="Times New Roman"/>
        </w:rPr>
        <w:t xml:space="preserve"> from</w:t>
      </w:r>
      <w:r w:rsidR="00F63267" w:rsidRPr="000D5ECF">
        <w:rPr>
          <w:rFonts w:ascii="Times New Roman" w:hAnsi="Times New Roman" w:cs="Times New Roman"/>
        </w:rPr>
        <w:t xml:space="preserve"> today’s paper</w:t>
      </w:r>
      <w:r w:rsidR="001D3C2E" w:rsidRPr="000D5ECF">
        <w:rPr>
          <w:rFonts w:ascii="Times New Roman" w:hAnsi="Times New Roman" w:cs="Times New Roman"/>
        </w:rPr>
        <w:t xml:space="preserve">. </w:t>
      </w:r>
    </w:p>
    <w:p w14:paraId="63D69BBF" w14:textId="45C28AD6" w:rsidR="00B74C11" w:rsidRPr="000D5ECF" w:rsidRDefault="00A02471" w:rsidP="00B74C1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Did any angels leave us </w:t>
      </w:r>
      <w:r w:rsidR="005775EB" w:rsidRPr="000D5ECF">
        <w:rPr>
          <w:rFonts w:ascii="Times New Roman" w:hAnsi="Times New Roman" w:cs="Times New Roman"/>
        </w:rPr>
        <w:t>yesterday</w:t>
      </w:r>
      <w:r w:rsidRPr="000D5ECF">
        <w:rPr>
          <w:rFonts w:ascii="Times New Roman" w:hAnsi="Times New Roman" w:cs="Times New Roman"/>
        </w:rPr>
        <w:t>?</w:t>
      </w:r>
    </w:p>
    <w:p w14:paraId="7BB28470" w14:textId="56B225F2" w:rsidR="00B74C11" w:rsidRPr="000D5ECF" w:rsidRDefault="00B74C11" w:rsidP="00B74C1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I </w:t>
      </w:r>
      <w:r w:rsidR="00A02471" w:rsidRPr="000D5ECF">
        <w:rPr>
          <w:rFonts w:ascii="Times New Roman" w:hAnsi="Times New Roman" w:cs="Times New Roman"/>
        </w:rPr>
        <w:t>always say this</w:t>
      </w:r>
      <w:r w:rsidR="003C46B5" w:rsidRPr="000D5ECF">
        <w:rPr>
          <w:rFonts w:ascii="Times New Roman" w:hAnsi="Times New Roman" w:cs="Times New Roman"/>
        </w:rPr>
        <w:t xml:space="preserve"> when she’s cutting </w:t>
      </w:r>
      <w:r w:rsidR="00C65A3F" w:rsidRPr="000D5ECF">
        <w:rPr>
          <w:rFonts w:ascii="Times New Roman" w:hAnsi="Times New Roman" w:cs="Times New Roman"/>
        </w:rPr>
        <w:t xml:space="preserve">out </w:t>
      </w:r>
      <w:r w:rsidR="003C46B5" w:rsidRPr="000D5ECF">
        <w:rPr>
          <w:rFonts w:ascii="Times New Roman" w:hAnsi="Times New Roman" w:cs="Times New Roman"/>
        </w:rPr>
        <w:t>the obits</w:t>
      </w:r>
      <w:r w:rsidR="00A02471" w:rsidRPr="000D5ECF">
        <w:rPr>
          <w:rFonts w:ascii="Times New Roman" w:hAnsi="Times New Roman" w:cs="Times New Roman"/>
        </w:rPr>
        <w:t xml:space="preserve">, it’s our thing. </w:t>
      </w:r>
    </w:p>
    <w:p w14:paraId="58A13943" w14:textId="3D09E4C8" w:rsidR="00F63267" w:rsidRPr="000D5ECF" w:rsidRDefault="00E42E77" w:rsidP="00F63267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Actually</w:t>
      </w:r>
      <w:r w:rsidR="0045546B" w:rsidRPr="000D5ECF">
        <w:rPr>
          <w:rFonts w:ascii="Times New Roman" w:hAnsi="Times New Roman" w:cs="Times New Roman"/>
        </w:rPr>
        <w:t xml:space="preserve">, </w:t>
      </w:r>
      <w:r w:rsidR="00C03FC6">
        <w:rPr>
          <w:rFonts w:ascii="Times New Roman" w:hAnsi="Times New Roman" w:cs="Times New Roman"/>
        </w:rPr>
        <w:t xml:space="preserve">she says, </w:t>
      </w:r>
      <w:r w:rsidR="0045546B" w:rsidRPr="000D5ECF">
        <w:rPr>
          <w:rFonts w:ascii="Times New Roman" w:hAnsi="Times New Roman" w:cs="Times New Roman"/>
        </w:rPr>
        <w:t>her voice slip</w:t>
      </w:r>
      <w:r w:rsidR="00C03FC6">
        <w:rPr>
          <w:rFonts w:ascii="Times New Roman" w:hAnsi="Times New Roman" w:cs="Times New Roman"/>
        </w:rPr>
        <w:t>ping</w:t>
      </w:r>
      <w:r w:rsidR="0045546B" w:rsidRPr="000D5ECF">
        <w:rPr>
          <w:rFonts w:ascii="Times New Roman" w:hAnsi="Times New Roman" w:cs="Times New Roman"/>
        </w:rPr>
        <w:t xml:space="preserve">. </w:t>
      </w:r>
      <w:r w:rsidR="007E6A62" w:rsidRPr="000D5ECF">
        <w:rPr>
          <w:rFonts w:ascii="Times New Roman" w:hAnsi="Times New Roman" w:cs="Times New Roman"/>
        </w:rPr>
        <w:t>Someone I knew</w:t>
      </w:r>
      <w:r w:rsidR="00F63267" w:rsidRPr="000D5ECF">
        <w:rPr>
          <w:rFonts w:ascii="Times New Roman" w:hAnsi="Times New Roman" w:cs="Times New Roman"/>
        </w:rPr>
        <w:t>.</w:t>
      </w:r>
      <w:r w:rsidR="00E7669A" w:rsidRPr="000D5ECF">
        <w:rPr>
          <w:rFonts w:ascii="Times New Roman" w:hAnsi="Times New Roman" w:cs="Times New Roman"/>
        </w:rPr>
        <w:t xml:space="preserve"> </w:t>
      </w:r>
      <w:r w:rsidR="00A536F8" w:rsidRPr="000D5ECF">
        <w:rPr>
          <w:rFonts w:ascii="Times New Roman" w:hAnsi="Times New Roman" w:cs="Times New Roman"/>
        </w:rPr>
        <w:t>I</w:t>
      </w:r>
      <w:r w:rsidR="001A5ECC" w:rsidRPr="000D5ECF">
        <w:rPr>
          <w:rFonts w:ascii="Times New Roman" w:hAnsi="Times New Roman" w:cs="Times New Roman"/>
        </w:rPr>
        <w:t>’m</w:t>
      </w:r>
      <w:r w:rsidR="00A536F8" w:rsidRPr="000D5ECF">
        <w:rPr>
          <w:rFonts w:ascii="Times New Roman" w:hAnsi="Times New Roman" w:cs="Times New Roman"/>
        </w:rPr>
        <w:t xml:space="preserve"> very sad, he </w:t>
      </w:r>
      <w:r w:rsidR="00B204B3" w:rsidRPr="000D5ECF">
        <w:rPr>
          <w:rFonts w:ascii="Times New Roman" w:hAnsi="Times New Roman" w:cs="Times New Roman"/>
        </w:rPr>
        <w:t xml:space="preserve">just </w:t>
      </w:r>
      <w:r w:rsidR="003102E2" w:rsidRPr="000D5ECF">
        <w:rPr>
          <w:rFonts w:ascii="Times New Roman" w:hAnsi="Times New Roman" w:cs="Times New Roman"/>
        </w:rPr>
        <w:t>came</w:t>
      </w:r>
      <w:r w:rsidR="00B204B3" w:rsidRPr="000D5ECF">
        <w:rPr>
          <w:rFonts w:ascii="Times New Roman" w:hAnsi="Times New Roman" w:cs="Times New Roman"/>
        </w:rPr>
        <w:t xml:space="preserve"> in to say h</w:t>
      </w:r>
      <w:r w:rsidR="00C03FC6">
        <w:rPr>
          <w:rFonts w:ascii="Times New Roman" w:hAnsi="Times New Roman" w:cs="Times New Roman"/>
        </w:rPr>
        <w:t>i</w:t>
      </w:r>
      <w:r w:rsidR="00B204B3" w:rsidRPr="000D5ECF">
        <w:rPr>
          <w:rFonts w:ascii="Times New Roman" w:hAnsi="Times New Roman" w:cs="Times New Roman"/>
        </w:rPr>
        <w:t xml:space="preserve"> last week.</w:t>
      </w:r>
    </w:p>
    <w:p w14:paraId="00BE5F28" w14:textId="1C6C248E" w:rsidR="00F63267" w:rsidRPr="000D5ECF" w:rsidRDefault="00F63267" w:rsidP="00A536F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Wh</w:t>
      </w:r>
      <w:r w:rsidR="00A536F8" w:rsidRPr="000D5ECF">
        <w:rPr>
          <w:rFonts w:ascii="Times New Roman" w:hAnsi="Times New Roman" w:cs="Times New Roman"/>
        </w:rPr>
        <w:t>o was he?</w:t>
      </w:r>
    </w:p>
    <w:p w14:paraId="23B413A9" w14:textId="09055DDF" w:rsidR="00A536F8" w:rsidRPr="000D5ECF" w:rsidRDefault="00F63267" w:rsidP="00A536F8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He lived around the corner</w:t>
      </w:r>
      <w:r w:rsidR="00B4648B" w:rsidRPr="000D5ECF">
        <w:rPr>
          <w:rFonts w:ascii="Times New Roman" w:hAnsi="Times New Roman" w:cs="Times New Roman"/>
        </w:rPr>
        <w:t>,</w:t>
      </w:r>
      <w:r w:rsidR="007E6A62" w:rsidRPr="000D5ECF">
        <w:rPr>
          <w:rFonts w:ascii="Times New Roman" w:hAnsi="Times New Roman" w:cs="Times New Roman"/>
        </w:rPr>
        <w:t xml:space="preserve"> a regular</w:t>
      </w:r>
      <w:r w:rsidR="00B204B3" w:rsidRPr="000D5ECF">
        <w:rPr>
          <w:rFonts w:ascii="Times New Roman" w:hAnsi="Times New Roman" w:cs="Times New Roman"/>
        </w:rPr>
        <w:t xml:space="preserve"> until he quit drinking a few years back</w:t>
      </w:r>
      <w:r w:rsidR="00FB5DF5" w:rsidRPr="000D5ECF">
        <w:rPr>
          <w:rFonts w:ascii="Times New Roman" w:hAnsi="Times New Roman" w:cs="Times New Roman"/>
        </w:rPr>
        <w:t>, something about a</w:t>
      </w:r>
      <w:r w:rsidR="00FD3F25" w:rsidRPr="000D5ECF">
        <w:rPr>
          <w:rFonts w:ascii="Times New Roman" w:hAnsi="Times New Roman" w:cs="Times New Roman"/>
        </w:rPr>
        <w:t xml:space="preserve"> divorce or</w:t>
      </w:r>
      <w:r w:rsidR="00B204B3" w:rsidRPr="000D5ECF">
        <w:rPr>
          <w:rFonts w:ascii="Times New Roman" w:hAnsi="Times New Roman" w:cs="Times New Roman"/>
        </w:rPr>
        <w:t xml:space="preserve"> kidney</w:t>
      </w:r>
      <w:r w:rsidR="009B6F3C" w:rsidRPr="000D5ECF">
        <w:rPr>
          <w:rFonts w:ascii="Times New Roman" w:hAnsi="Times New Roman" w:cs="Times New Roman"/>
        </w:rPr>
        <w:t xml:space="preserve"> failure</w:t>
      </w:r>
      <w:r w:rsidR="00B204B3" w:rsidRPr="000D5ECF">
        <w:rPr>
          <w:rFonts w:ascii="Times New Roman" w:hAnsi="Times New Roman" w:cs="Times New Roman"/>
        </w:rPr>
        <w:t>.</w:t>
      </w:r>
      <w:r w:rsidR="008609F0" w:rsidRPr="000D5ECF">
        <w:rPr>
          <w:rFonts w:ascii="Times New Roman" w:hAnsi="Times New Roman" w:cs="Times New Roman"/>
        </w:rPr>
        <w:t xml:space="preserve"> </w:t>
      </w:r>
      <w:r w:rsidR="00D12D3B" w:rsidRPr="000D5ECF">
        <w:rPr>
          <w:rFonts w:ascii="Times New Roman" w:hAnsi="Times New Roman" w:cs="Times New Roman"/>
        </w:rPr>
        <w:t>He used to come here to play cards, even after he quit. A good man, you would recognize him</w:t>
      </w:r>
      <w:r w:rsidR="006B6767" w:rsidRPr="000D5ECF">
        <w:rPr>
          <w:rFonts w:ascii="Times New Roman" w:hAnsi="Times New Roman" w:cs="Times New Roman"/>
        </w:rPr>
        <w:t>.</w:t>
      </w:r>
    </w:p>
    <w:p w14:paraId="63AC1765" w14:textId="7EDC3475" w:rsidR="006943E8" w:rsidRPr="000D5ECF" w:rsidRDefault="00A536F8" w:rsidP="003805E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I lean </w:t>
      </w:r>
      <w:r w:rsidR="004E30A8" w:rsidRPr="000D5ECF">
        <w:rPr>
          <w:rFonts w:ascii="Times New Roman" w:hAnsi="Times New Roman" w:cs="Times New Roman"/>
        </w:rPr>
        <w:t>over the counter to see the newspaper</w:t>
      </w:r>
      <w:r w:rsidRPr="000D5ECF">
        <w:rPr>
          <w:rFonts w:ascii="Times New Roman" w:hAnsi="Times New Roman" w:cs="Times New Roman"/>
        </w:rPr>
        <w:t>. It</w:t>
      </w:r>
      <w:r w:rsidR="00CF5163" w:rsidRPr="000D5ECF">
        <w:rPr>
          <w:rFonts w:ascii="Times New Roman" w:hAnsi="Times New Roman" w:cs="Times New Roman"/>
        </w:rPr>
        <w:t>’</w:t>
      </w:r>
      <w:r w:rsidRPr="000D5ECF">
        <w:rPr>
          <w:rFonts w:ascii="Times New Roman" w:hAnsi="Times New Roman" w:cs="Times New Roman"/>
        </w:rPr>
        <w:t>s</w:t>
      </w:r>
      <w:r w:rsidR="00CF5163" w:rsidRPr="000D5ECF">
        <w:rPr>
          <w:rFonts w:ascii="Times New Roman" w:hAnsi="Times New Roman" w:cs="Times New Roman"/>
        </w:rPr>
        <w:t xml:space="preserve"> </w:t>
      </w:r>
      <w:r w:rsidR="006649FB" w:rsidRPr="000D5ECF">
        <w:rPr>
          <w:rFonts w:ascii="Times New Roman" w:hAnsi="Times New Roman" w:cs="Times New Roman"/>
        </w:rPr>
        <w:t>r</w:t>
      </w:r>
      <w:r w:rsidRPr="000D5ECF">
        <w:rPr>
          <w:rFonts w:ascii="Times New Roman" w:hAnsi="Times New Roman" w:cs="Times New Roman"/>
        </w:rPr>
        <w:t xml:space="preserve">are to find a good man in this world. </w:t>
      </w:r>
      <w:r w:rsidR="00B204B3" w:rsidRPr="000D5ECF">
        <w:rPr>
          <w:rFonts w:ascii="Times New Roman" w:hAnsi="Times New Roman" w:cs="Times New Roman"/>
        </w:rPr>
        <w:t>I</w:t>
      </w:r>
      <w:r w:rsidR="00B4648B" w:rsidRPr="000D5ECF">
        <w:rPr>
          <w:rFonts w:ascii="Times New Roman" w:hAnsi="Times New Roman" w:cs="Times New Roman"/>
        </w:rPr>
        <w:t xml:space="preserve"> recognize</w:t>
      </w:r>
      <w:r w:rsidR="00B204B3" w:rsidRPr="000D5ECF">
        <w:rPr>
          <w:rFonts w:ascii="Times New Roman" w:hAnsi="Times New Roman" w:cs="Times New Roman"/>
        </w:rPr>
        <w:t xml:space="preserve"> </w:t>
      </w:r>
      <w:r w:rsidR="00365D53" w:rsidRPr="000D5ECF">
        <w:rPr>
          <w:rFonts w:ascii="Times New Roman" w:hAnsi="Times New Roman" w:cs="Times New Roman"/>
        </w:rPr>
        <w:t>the</w:t>
      </w:r>
      <w:r w:rsidR="00B204B3" w:rsidRPr="000D5ECF">
        <w:rPr>
          <w:rFonts w:ascii="Times New Roman" w:hAnsi="Times New Roman" w:cs="Times New Roman"/>
        </w:rPr>
        <w:t xml:space="preserve"> camouflage uniform, the blunt jawline</w:t>
      </w:r>
      <w:r w:rsidR="00B4648B" w:rsidRPr="000D5ECF">
        <w:rPr>
          <w:rFonts w:ascii="Times New Roman" w:hAnsi="Times New Roman" w:cs="Times New Roman"/>
        </w:rPr>
        <w:t>—i</w:t>
      </w:r>
      <w:r w:rsidR="00B204B3" w:rsidRPr="000D5ECF">
        <w:rPr>
          <w:rFonts w:ascii="Times New Roman" w:hAnsi="Times New Roman" w:cs="Times New Roman"/>
        </w:rPr>
        <w:t>t’s the same po</w:t>
      </w:r>
      <w:r w:rsidR="00C61BE9" w:rsidRPr="000D5ECF">
        <w:rPr>
          <w:rFonts w:ascii="Times New Roman" w:hAnsi="Times New Roman" w:cs="Times New Roman"/>
        </w:rPr>
        <w:t>r</w:t>
      </w:r>
      <w:r w:rsidR="00B204B3" w:rsidRPr="000D5ECF">
        <w:rPr>
          <w:rFonts w:ascii="Times New Roman" w:hAnsi="Times New Roman" w:cs="Times New Roman"/>
        </w:rPr>
        <w:t>trait as the one</w:t>
      </w:r>
      <w:r w:rsidR="00C61BE9" w:rsidRPr="000D5ECF">
        <w:rPr>
          <w:rFonts w:ascii="Times New Roman" w:hAnsi="Times New Roman" w:cs="Times New Roman"/>
        </w:rPr>
        <w:t xml:space="preserve"> that’s</w:t>
      </w:r>
      <w:r w:rsidR="00B204B3" w:rsidRPr="000D5ECF">
        <w:rPr>
          <w:rFonts w:ascii="Times New Roman" w:hAnsi="Times New Roman" w:cs="Times New Roman"/>
        </w:rPr>
        <w:t xml:space="preserve"> already</w:t>
      </w:r>
      <w:r w:rsidR="00C61BE9" w:rsidRPr="000D5ECF">
        <w:rPr>
          <w:rFonts w:ascii="Times New Roman" w:hAnsi="Times New Roman" w:cs="Times New Roman"/>
        </w:rPr>
        <w:t xml:space="preserve"> </w:t>
      </w:r>
      <w:r w:rsidR="00B67AD8" w:rsidRPr="000D5ECF">
        <w:rPr>
          <w:rFonts w:ascii="Times New Roman" w:hAnsi="Times New Roman" w:cs="Times New Roman"/>
        </w:rPr>
        <w:t xml:space="preserve">pasted </w:t>
      </w:r>
      <w:r w:rsidR="00B204B3" w:rsidRPr="000D5ECF">
        <w:rPr>
          <w:rFonts w:ascii="Times New Roman" w:hAnsi="Times New Roman" w:cs="Times New Roman"/>
        </w:rPr>
        <w:t>on the wall</w:t>
      </w:r>
      <w:r w:rsidR="0018767F" w:rsidRPr="000D5ECF">
        <w:rPr>
          <w:rFonts w:ascii="Times New Roman" w:hAnsi="Times New Roman" w:cs="Times New Roman"/>
        </w:rPr>
        <w:t>, under the placard that honors the town’s veterans</w:t>
      </w:r>
      <w:r w:rsidR="00B204B3" w:rsidRPr="000D5ECF">
        <w:rPr>
          <w:rFonts w:ascii="Times New Roman" w:hAnsi="Times New Roman" w:cs="Times New Roman"/>
        </w:rPr>
        <w:t xml:space="preserve">. </w:t>
      </w:r>
      <w:r w:rsidR="00946D5F" w:rsidRPr="000D5ECF">
        <w:rPr>
          <w:rFonts w:ascii="Times New Roman" w:hAnsi="Times New Roman" w:cs="Times New Roman"/>
        </w:rPr>
        <w:t>My first instinct is to laugh</w:t>
      </w:r>
      <w:r w:rsidR="0018767F" w:rsidRPr="000D5ECF">
        <w:rPr>
          <w:rFonts w:ascii="Times New Roman" w:hAnsi="Times New Roman" w:cs="Times New Roman"/>
        </w:rPr>
        <w:t>,</w:t>
      </w:r>
      <w:r w:rsidR="005E1035" w:rsidRPr="000D5ECF">
        <w:rPr>
          <w:rFonts w:ascii="Times New Roman" w:hAnsi="Times New Roman" w:cs="Times New Roman"/>
        </w:rPr>
        <w:t xml:space="preserve"> but</w:t>
      </w:r>
      <w:r w:rsidR="00946D5F" w:rsidRPr="000D5ECF">
        <w:rPr>
          <w:rFonts w:ascii="Times New Roman" w:hAnsi="Times New Roman" w:cs="Times New Roman"/>
        </w:rPr>
        <w:t xml:space="preserve"> Winona </w:t>
      </w:r>
      <w:r w:rsidR="00C65A3F" w:rsidRPr="000D5ECF">
        <w:rPr>
          <w:rFonts w:ascii="Times New Roman" w:hAnsi="Times New Roman" w:cs="Times New Roman"/>
        </w:rPr>
        <w:t>silences me with her glare</w:t>
      </w:r>
      <w:r w:rsidR="00946D5F" w:rsidRPr="000D5ECF">
        <w:rPr>
          <w:rFonts w:ascii="Times New Roman" w:hAnsi="Times New Roman" w:cs="Times New Roman"/>
        </w:rPr>
        <w:t xml:space="preserve">. </w:t>
      </w:r>
    </w:p>
    <w:p w14:paraId="6C90A2F3" w14:textId="11FD21BF" w:rsidR="00F63267" w:rsidRPr="000D5ECF" w:rsidRDefault="0018767F" w:rsidP="00F63267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I</w:t>
      </w:r>
      <w:r w:rsidR="0045546B" w:rsidRPr="000D5ECF">
        <w:rPr>
          <w:rFonts w:ascii="Times New Roman" w:hAnsi="Times New Roman" w:cs="Times New Roman"/>
        </w:rPr>
        <w:t xml:space="preserve"> </w:t>
      </w:r>
      <w:r w:rsidR="00B4648B" w:rsidRPr="000D5ECF">
        <w:rPr>
          <w:rFonts w:ascii="Times New Roman" w:hAnsi="Times New Roman" w:cs="Times New Roman"/>
        </w:rPr>
        <w:t>did know him</w:t>
      </w:r>
      <w:r w:rsidR="0045546B" w:rsidRPr="000D5ECF">
        <w:rPr>
          <w:rFonts w:ascii="Times New Roman" w:hAnsi="Times New Roman" w:cs="Times New Roman"/>
        </w:rPr>
        <w:t>,</w:t>
      </w:r>
      <w:r w:rsidRPr="000D5ECF">
        <w:rPr>
          <w:rFonts w:ascii="Times New Roman" w:hAnsi="Times New Roman" w:cs="Times New Roman"/>
        </w:rPr>
        <w:t xml:space="preserve"> </w:t>
      </w:r>
      <w:r w:rsidR="0045546B" w:rsidRPr="000D5ECF">
        <w:rPr>
          <w:rFonts w:ascii="Times New Roman" w:hAnsi="Times New Roman" w:cs="Times New Roman"/>
        </w:rPr>
        <w:t xml:space="preserve">I </w:t>
      </w:r>
      <w:r w:rsidR="007E6A62" w:rsidRPr="000D5ECF">
        <w:rPr>
          <w:rFonts w:ascii="Times New Roman" w:hAnsi="Times New Roman" w:cs="Times New Roman"/>
        </w:rPr>
        <w:t>explain</w:t>
      </w:r>
      <w:r w:rsidR="0045546B" w:rsidRPr="000D5ECF">
        <w:rPr>
          <w:rFonts w:ascii="Times New Roman" w:hAnsi="Times New Roman" w:cs="Times New Roman"/>
        </w:rPr>
        <w:t xml:space="preserve">. He </w:t>
      </w:r>
      <w:r w:rsidR="002E05FC" w:rsidRPr="000D5ECF">
        <w:rPr>
          <w:rFonts w:ascii="Times New Roman" w:hAnsi="Times New Roman" w:cs="Times New Roman"/>
        </w:rPr>
        <w:t>live</w:t>
      </w:r>
      <w:r w:rsidR="00B87121" w:rsidRPr="000D5ECF">
        <w:rPr>
          <w:rFonts w:ascii="Times New Roman" w:hAnsi="Times New Roman" w:cs="Times New Roman"/>
        </w:rPr>
        <w:t>d</w:t>
      </w:r>
      <w:r w:rsidR="002E05FC" w:rsidRPr="000D5ECF">
        <w:rPr>
          <w:rFonts w:ascii="Times New Roman" w:hAnsi="Times New Roman" w:cs="Times New Roman"/>
        </w:rPr>
        <w:t xml:space="preserve"> in the unit above</w:t>
      </w:r>
      <w:r w:rsidR="00E42E77" w:rsidRPr="000D5ECF">
        <w:rPr>
          <w:rFonts w:ascii="Times New Roman" w:hAnsi="Times New Roman" w:cs="Times New Roman"/>
        </w:rPr>
        <w:t xml:space="preserve"> m</w:t>
      </w:r>
      <w:r w:rsidR="005E1035" w:rsidRPr="000D5ECF">
        <w:rPr>
          <w:rFonts w:ascii="Times New Roman" w:hAnsi="Times New Roman" w:cs="Times New Roman"/>
        </w:rPr>
        <w:t>ine</w:t>
      </w:r>
      <w:r w:rsidR="00B87121" w:rsidRPr="000D5ECF">
        <w:rPr>
          <w:rFonts w:ascii="Times New Roman" w:hAnsi="Times New Roman" w:cs="Times New Roman"/>
        </w:rPr>
        <w:t>, he</w:t>
      </w:r>
      <w:r w:rsidR="00A7727A" w:rsidRPr="000D5ECF">
        <w:rPr>
          <w:rFonts w:ascii="Times New Roman" w:hAnsi="Times New Roman" w:cs="Times New Roman"/>
        </w:rPr>
        <w:t>’</w:t>
      </w:r>
      <w:r w:rsidR="00B87121" w:rsidRPr="000D5ECF">
        <w:rPr>
          <w:rFonts w:ascii="Times New Roman" w:hAnsi="Times New Roman" w:cs="Times New Roman"/>
        </w:rPr>
        <w:t xml:space="preserve">s the one </w:t>
      </w:r>
      <w:r w:rsidR="00946D5F" w:rsidRPr="000D5ECF">
        <w:rPr>
          <w:rFonts w:ascii="Times New Roman" w:hAnsi="Times New Roman" w:cs="Times New Roman"/>
        </w:rPr>
        <w:t>that’s</w:t>
      </w:r>
      <w:r w:rsidR="00B87121" w:rsidRPr="000D5ECF">
        <w:rPr>
          <w:rFonts w:ascii="Times New Roman" w:hAnsi="Times New Roman" w:cs="Times New Roman"/>
        </w:rPr>
        <w:t xml:space="preserve"> been mirroring m</w:t>
      </w:r>
      <w:r w:rsidR="003102E2" w:rsidRPr="000D5ECF">
        <w:rPr>
          <w:rFonts w:ascii="Times New Roman" w:hAnsi="Times New Roman" w:cs="Times New Roman"/>
        </w:rPr>
        <w:t>y movements</w:t>
      </w:r>
      <w:r w:rsidR="00B87121" w:rsidRPr="000D5ECF">
        <w:rPr>
          <w:rFonts w:ascii="Times New Roman" w:hAnsi="Times New Roman" w:cs="Times New Roman"/>
        </w:rPr>
        <w:t>.</w:t>
      </w:r>
    </w:p>
    <w:p w14:paraId="56AFFE1B" w14:textId="4F6DD398" w:rsidR="00FD062D" w:rsidRPr="000D5ECF" w:rsidRDefault="0018767F" w:rsidP="0046795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Oh my god, she says</w:t>
      </w:r>
      <w:r w:rsidR="00A32E76" w:rsidRPr="000D5ECF">
        <w:rPr>
          <w:rFonts w:ascii="Times New Roman" w:hAnsi="Times New Roman" w:cs="Times New Roman"/>
        </w:rPr>
        <w:t>, throwing her hands up at me</w:t>
      </w:r>
      <w:r w:rsidRPr="000D5ECF">
        <w:rPr>
          <w:rFonts w:ascii="Times New Roman" w:hAnsi="Times New Roman" w:cs="Times New Roman"/>
        </w:rPr>
        <w:t xml:space="preserve">. </w:t>
      </w:r>
      <w:r w:rsidR="0032074B" w:rsidRPr="000D5ECF">
        <w:rPr>
          <w:rFonts w:ascii="Times New Roman" w:hAnsi="Times New Roman" w:cs="Times New Roman"/>
        </w:rPr>
        <w:t>Can you p</w:t>
      </w:r>
      <w:r w:rsidRPr="000D5ECF">
        <w:rPr>
          <w:rFonts w:ascii="Times New Roman" w:hAnsi="Times New Roman" w:cs="Times New Roman"/>
        </w:rPr>
        <w:t xml:space="preserve">lease </w:t>
      </w:r>
      <w:r w:rsidR="007B1C51" w:rsidRPr="000D5ECF">
        <w:rPr>
          <w:rFonts w:ascii="Times New Roman" w:hAnsi="Times New Roman" w:cs="Times New Roman"/>
        </w:rPr>
        <w:t>stop</w:t>
      </w:r>
      <w:r w:rsidRPr="000D5ECF">
        <w:rPr>
          <w:rFonts w:ascii="Times New Roman" w:hAnsi="Times New Roman" w:cs="Times New Roman"/>
        </w:rPr>
        <w:t xml:space="preserve"> with that </w:t>
      </w:r>
      <w:r w:rsidR="007B1C51" w:rsidRPr="000D5ECF">
        <w:rPr>
          <w:rFonts w:ascii="Times New Roman" w:hAnsi="Times New Roman" w:cs="Times New Roman"/>
        </w:rPr>
        <w:t>thing</w:t>
      </w:r>
      <w:r w:rsidR="005775EB" w:rsidRPr="000D5ECF">
        <w:rPr>
          <w:rFonts w:ascii="Times New Roman" w:hAnsi="Times New Roman" w:cs="Times New Roman"/>
        </w:rPr>
        <w:t xml:space="preserve"> about </w:t>
      </w:r>
      <w:r w:rsidR="007B1C51" w:rsidRPr="000D5ECF">
        <w:rPr>
          <w:rFonts w:ascii="Times New Roman" w:hAnsi="Times New Roman" w:cs="Times New Roman"/>
        </w:rPr>
        <w:t>other people</w:t>
      </w:r>
      <w:r w:rsidR="00A32E76" w:rsidRPr="000D5ECF">
        <w:rPr>
          <w:rFonts w:ascii="Times New Roman" w:hAnsi="Times New Roman" w:cs="Times New Roman"/>
        </w:rPr>
        <w:t xml:space="preserve"> </w:t>
      </w:r>
      <w:r w:rsidR="00E26BAC" w:rsidRPr="000D5ECF">
        <w:rPr>
          <w:rFonts w:ascii="Times New Roman" w:hAnsi="Times New Roman" w:cs="Times New Roman"/>
        </w:rPr>
        <w:t>copying you</w:t>
      </w:r>
      <w:r w:rsidR="007B1C51" w:rsidRPr="000D5ECF">
        <w:rPr>
          <w:rFonts w:ascii="Times New Roman" w:hAnsi="Times New Roman" w:cs="Times New Roman"/>
        </w:rPr>
        <w:t>?</w:t>
      </w:r>
      <w:r w:rsidRPr="000D5ECF">
        <w:rPr>
          <w:rFonts w:ascii="Times New Roman" w:hAnsi="Times New Roman" w:cs="Times New Roman"/>
        </w:rPr>
        <w:t xml:space="preserve"> The man is </w:t>
      </w:r>
      <w:r w:rsidRPr="000D5ECF">
        <w:rPr>
          <w:rFonts w:ascii="Times New Roman" w:hAnsi="Times New Roman" w:cs="Times New Roman"/>
          <w:i/>
          <w:iCs/>
        </w:rPr>
        <w:t>dead</w:t>
      </w:r>
      <w:r w:rsidRPr="000D5ECF">
        <w:rPr>
          <w:rFonts w:ascii="Times New Roman" w:hAnsi="Times New Roman" w:cs="Times New Roman"/>
        </w:rPr>
        <w:t>.</w:t>
      </w:r>
      <w:r w:rsidR="001524EC" w:rsidRPr="000D5ECF">
        <w:rPr>
          <w:rFonts w:ascii="Times New Roman" w:hAnsi="Times New Roman" w:cs="Times New Roman"/>
        </w:rPr>
        <w:t xml:space="preserve"> </w:t>
      </w:r>
    </w:p>
    <w:p w14:paraId="345D4E59" w14:textId="1AFD270C" w:rsidR="00886BB4" w:rsidRPr="000D5ECF" w:rsidRDefault="009B6F3C" w:rsidP="00886BB4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She</w:t>
      </w:r>
      <w:r w:rsidR="00E42E77" w:rsidRPr="000D5ECF">
        <w:rPr>
          <w:rFonts w:ascii="Times New Roman" w:hAnsi="Times New Roman" w:cs="Times New Roman"/>
        </w:rPr>
        <w:t xml:space="preserve"> shakes her head</w:t>
      </w:r>
      <w:r w:rsidR="00B4648B" w:rsidRPr="000D5ECF">
        <w:rPr>
          <w:rFonts w:ascii="Times New Roman" w:hAnsi="Times New Roman" w:cs="Times New Roman"/>
        </w:rPr>
        <w:t>, h</w:t>
      </w:r>
      <w:r w:rsidR="00E42E77" w:rsidRPr="000D5ECF">
        <w:rPr>
          <w:rFonts w:ascii="Times New Roman" w:hAnsi="Times New Roman" w:cs="Times New Roman"/>
        </w:rPr>
        <w:t>er silver choker clink</w:t>
      </w:r>
      <w:r w:rsidR="00B4648B" w:rsidRPr="000D5ECF">
        <w:rPr>
          <w:rFonts w:ascii="Times New Roman" w:hAnsi="Times New Roman" w:cs="Times New Roman"/>
        </w:rPr>
        <w:t>ing</w:t>
      </w:r>
      <w:r w:rsidR="00E42E77" w:rsidRPr="000D5ECF">
        <w:rPr>
          <w:rFonts w:ascii="Times New Roman" w:hAnsi="Times New Roman" w:cs="Times New Roman"/>
        </w:rPr>
        <w:t xml:space="preserve"> against her throat.</w:t>
      </w:r>
      <w:r w:rsidR="00B37F18" w:rsidRPr="000D5ECF">
        <w:rPr>
          <w:rFonts w:ascii="Times New Roman" w:hAnsi="Times New Roman" w:cs="Times New Roman"/>
        </w:rPr>
        <w:t xml:space="preserve"> </w:t>
      </w:r>
      <w:r w:rsidR="00B67AD8" w:rsidRPr="000D5ECF">
        <w:rPr>
          <w:rFonts w:ascii="Times New Roman" w:hAnsi="Times New Roman" w:cs="Times New Roman"/>
        </w:rPr>
        <w:t xml:space="preserve">Only now can I see </w:t>
      </w:r>
      <w:r w:rsidR="0056490B" w:rsidRPr="000D5ECF">
        <w:rPr>
          <w:rFonts w:ascii="Times New Roman" w:hAnsi="Times New Roman" w:cs="Times New Roman"/>
        </w:rPr>
        <w:t xml:space="preserve">that </w:t>
      </w:r>
      <w:r w:rsidR="00B67AD8" w:rsidRPr="000D5ECF">
        <w:rPr>
          <w:rFonts w:ascii="Times New Roman" w:hAnsi="Times New Roman" w:cs="Times New Roman"/>
        </w:rPr>
        <w:t xml:space="preserve">this </w:t>
      </w:r>
      <w:r w:rsidR="006C3F39" w:rsidRPr="000D5ECF">
        <w:rPr>
          <w:rFonts w:ascii="Times New Roman" w:hAnsi="Times New Roman" w:cs="Times New Roman"/>
        </w:rPr>
        <w:t>person</w:t>
      </w:r>
      <w:r w:rsidR="00687A4A">
        <w:rPr>
          <w:rFonts w:ascii="Times New Roman" w:hAnsi="Times New Roman" w:cs="Times New Roman"/>
        </w:rPr>
        <w:t xml:space="preserve"> who</w:t>
      </w:r>
      <w:r w:rsidR="006C3F39" w:rsidRPr="000D5ECF">
        <w:rPr>
          <w:rFonts w:ascii="Times New Roman" w:hAnsi="Times New Roman" w:cs="Times New Roman"/>
        </w:rPr>
        <w:t xml:space="preserve"> </w:t>
      </w:r>
      <w:r w:rsidR="00AA231C" w:rsidRPr="000D5ECF">
        <w:rPr>
          <w:rFonts w:ascii="Times New Roman" w:hAnsi="Times New Roman" w:cs="Times New Roman"/>
        </w:rPr>
        <w:t>orbit</w:t>
      </w:r>
      <w:r w:rsidR="00687A4A">
        <w:rPr>
          <w:rFonts w:ascii="Times New Roman" w:hAnsi="Times New Roman" w:cs="Times New Roman"/>
        </w:rPr>
        <w:t>ed</w:t>
      </w:r>
      <w:r w:rsidR="006C3F39" w:rsidRPr="000D5ECF">
        <w:rPr>
          <w:rFonts w:ascii="Times New Roman" w:hAnsi="Times New Roman" w:cs="Times New Roman"/>
        </w:rPr>
        <w:t xml:space="preserve"> her life</w:t>
      </w:r>
      <w:r w:rsidR="00EF52C1" w:rsidRPr="000D5ECF">
        <w:rPr>
          <w:rFonts w:ascii="Times New Roman" w:hAnsi="Times New Roman" w:cs="Times New Roman"/>
        </w:rPr>
        <w:t xml:space="preserve"> meant something to her</w:t>
      </w:r>
      <w:r w:rsidR="00AA231C" w:rsidRPr="000D5ECF">
        <w:rPr>
          <w:rFonts w:ascii="Times New Roman" w:hAnsi="Times New Roman" w:cs="Times New Roman"/>
        </w:rPr>
        <w:t xml:space="preserve">. </w:t>
      </w:r>
      <w:r w:rsidR="00886BB4" w:rsidRPr="000D5ECF">
        <w:rPr>
          <w:rFonts w:ascii="Times New Roman" w:hAnsi="Times New Roman" w:cs="Times New Roman"/>
        </w:rPr>
        <w:t>I make my face droop a bit to demonstrate my sadness</w:t>
      </w:r>
      <w:r w:rsidR="005775EB" w:rsidRPr="000D5ECF">
        <w:rPr>
          <w:rFonts w:ascii="Times New Roman" w:hAnsi="Times New Roman" w:cs="Times New Roman"/>
        </w:rPr>
        <w:t>, but it’s</w:t>
      </w:r>
      <w:r w:rsidR="00EF52C1" w:rsidRPr="000D5ECF">
        <w:rPr>
          <w:rFonts w:ascii="Times New Roman" w:hAnsi="Times New Roman" w:cs="Times New Roman"/>
        </w:rPr>
        <w:t xml:space="preserve"> hard not to feel like I won.</w:t>
      </w:r>
    </w:p>
    <w:p w14:paraId="13F337AA" w14:textId="4BBA193A" w:rsidR="000B5E3B" w:rsidRPr="000D5ECF" w:rsidRDefault="002E05FC" w:rsidP="0046795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lastRenderedPageBreak/>
        <w:t>I wonder what will happen to you now</w:t>
      </w:r>
      <w:r w:rsidR="00FD062D" w:rsidRPr="000D5ECF">
        <w:rPr>
          <w:rFonts w:ascii="Times New Roman" w:hAnsi="Times New Roman" w:cs="Times New Roman"/>
        </w:rPr>
        <w:t xml:space="preserve">, </w:t>
      </w:r>
      <w:r w:rsidR="007E6A62" w:rsidRPr="000D5ECF">
        <w:rPr>
          <w:rFonts w:ascii="Times New Roman" w:hAnsi="Times New Roman" w:cs="Times New Roman"/>
        </w:rPr>
        <w:t>she says</w:t>
      </w:r>
      <w:r w:rsidR="006C2C8A" w:rsidRPr="000D5ECF">
        <w:rPr>
          <w:rFonts w:ascii="Times New Roman" w:hAnsi="Times New Roman" w:cs="Times New Roman"/>
        </w:rPr>
        <w:t xml:space="preserve"> in a mocking tone. </w:t>
      </w:r>
    </w:p>
    <w:p w14:paraId="79316EBC" w14:textId="12764DE0" w:rsidR="00854A80" w:rsidRPr="000D5ECF" w:rsidRDefault="005E1035" w:rsidP="003539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She rotates the newspaper around his </w:t>
      </w:r>
      <w:r w:rsidR="00886BB4" w:rsidRPr="000D5ECF">
        <w:rPr>
          <w:rFonts w:ascii="Times New Roman" w:hAnsi="Times New Roman" w:cs="Times New Roman"/>
        </w:rPr>
        <w:t xml:space="preserve">arm </w:t>
      </w:r>
      <w:r w:rsidRPr="000D5ECF">
        <w:rPr>
          <w:rFonts w:ascii="Times New Roman" w:hAnsi="Times New Roman" w:cs="Times New Roman"/>
        </w:rPr>
        <w:t xml:space="preserve">as she cuts out </w:t>
      </w:r>
      <w:r w:rsidR="00B4648B" w:rsidRPr="000D5ECF">
        <w:rPr>
          <w:rFonts w:ascii="Times New Roman" w:hAnsi="Times New Roman" w:cs="Times New Roman"/>
        </w:rPr>
        <w:t>the</w:t>
      </w:r>
      <w:r w:rsidRPr="000D5ECF">
        <w:rPr>
          <w:rFonts w:ascii="Times New Roman" w:hAnsi="Times New Roman" w:cs="Times New Roman"/>
        </w:rPr>
        <w:t xml:space="preserve"> obituary, </w:t>
      </w:r>
      <w:r w:rsidR="00886BB4" w:rsidRPr="000D5ECF">
        <w:rPr>
          <w:rFonts w:ascii="Times New Roman" w:hAnsi="Times New Roman" w:cs="Times New Roman"/>
        </w:rPr>
        <w:t>even getting the frizz on the top of his otherwise bald head</w:t>
      </w:r>
      <w:r w:rsidR="00E42E77" w:rsidRPr="000D5ECF">
        <w:rPr>
          <w:rFonts w:ascii="Times New Roman" w:hAnsi="Times New Roman" w:cs="Times New Roman"/>
        </w:rPr>
        <w:t xml:space="preserve">. </w:t>
      </w:r>
      <w:r w:rsidR="0045546B" w:rsidRPr="000D5ECF">
        <w:rPr>
          <w:rFonts w:ascii="Times New Roman" w:hAnsi="Times New Roman" w:cs="Times New Roman"/>
        </w:rPr>
        <w:t>She</w:t>
      </w:r>
      <w:r w:rsidR="00D75FE6" w:rsidRPr="000D5ECF">
        <w:rPr>
          <w:rFonts w:ascii="Times New Roman" w:hAnsi="Times New Roman" w:cs="Times New Roman"/>
        </w:rPr>
        <w:t xml:space="preserve"> lets me</w:t>
      </w:r>
      <w:r w:rsidR="0045546B" w:rsidRPr="000D5ECF">
        <w:rPr>
          <w:rFonts w:ascii="Times New Roman" w:hAnsi="Times New Roman" w:cs="Times New Roman"/>
        </w:rPr>
        <w:t xml:space="preserve"> </w:t>
      </w:r>
      <w:r w:rsidR="00C61BE9" w:rsidRPr="000D5ECF">
        <w:rPr>
          <w:rFonts w:ascii="Times New Roman" w:hAnsi="Times New Roman" w:cs="Times New Roman"/>
        </w:rPr>
        <w:t>h</w:t>
      </w:r>
      <w:r w:rsidR="00886BB4" w:rsidRPr="000D5ECF">
        <w:rPr>
          <w:rFonts w:ascii="Times New Roman" w:hAnsi="Times New Roman" w:cs="Times New Roman"/>
        </w:rPr>
        <w:t>old</w:t>
      </w:r>
      <w:r w:rsidR="00C61BE9" w:rsidRPr="000D5ECF">
        <w:rPr>
          <w:rFonts w:ascii="Times New Roman" w:hAnsi="Times New Roman" w:cs="Times New Roman"/>
        </w:rPr>
        <w:t xml:space="preserve"> </w:t>
      </w:r>
      <w:r w:rsidR="0045546B" w:rsidRPr="000D5ECF">
        <w:rPr>
          <w:rFonts w:ascii="Times New Roman" w:hAnsi="Times New Roman" w:cs="Times New Roman"/>
        </w:rPr>
        <w:t>the slip of paper</w:t>
      </w:r>
      <w:r w:rsidR="00B204B3" w:rsidRPr="000D5ECF">
        <w:rPr>
          <w:rFonts w:ascii="Times New Roman" w:hAnsi="Times New Roman" w:cs="Times New Roman"/>
        </w:rPr>
        <w:t xml:space="preserve"> </w:t>
      </w:r>
      <w:r w:rsidRPr="000D5ECF">
        <w:rPr>
          <w:rFonts w:ascii="Times New Roman" w:hAnsi="Times New Roman" w:cs="Times New Roman"/>
        </w:rPr>
        <w:t xml:space="preserve">once she’s </w:t>
      </w:r>
      <w:r w:rsidR="00F0289E" w:rsidRPr="000D5ECF">
        <w:rPr>
          <w:rFonts w:ascii="Times New Roman" w:hAnsi="Times New Roman" w:cs="Times New Roman"/>
        </w:rPr>
        <w:t>d</w:t>
      </w:r>
      <w:r w:rsidRPr="000D5ECF">
        <w:rPr>
          <w:rFonts w:ascii="Times New Roman" w:hAnsi="Times New Roman" w:cs="Times New Roman"/>
        </w:rPr>
        <w:t>one</w:t>
      </w:r>
      <w:r w:rsidR="00D84326" w:rsidRPr="000D5ECF">
        <w:rPr>
          <w:rFonts w:ascii="Times New Roman" w:hAnsi="Times New Roman" w:cs="Times New Roman"/>
        </w:rPr>
        <w:t>, but</w:t>
      </w:r>
      <w:r w:rsidR="006B28AE" w:rsidRPr="000D5ECF">
        <w:rPr>
          <w:rFonts w:ascii="Times New Roman" w:hAnsi="Times New Roman" w:cs="Times New Roman"/>
        </w:rPr>
        <w:t xml:space="preserve"> </w:t>
      </w:r>
      <w:r w:rsidR="00CC626A" w:rsidRPr="000D5ECF">
        <w:rPr>
          <w:rFonts w:ascii="Times New Roman" w:hAnsi="Times New Roman" w:cs="Times New Roman"/>
        </w:rPr>
        <w:t xml:space="preserve">I </w:t>
      </w:r>
      <w:r w:rsidR="00A7727A" w:rsidRPr="000D5ECF">
        <w:rPr>
          <w:rFonts w:ascii="Times New Roman" w:hAnsi="Times New Roman" w:cs="Times New Roman"/>
        </w:rPr>
        <w:t xml:space="preserve">can barely </w:t>
      </w:r>
      <w:r w:rsidRPr="000D5ECF">
        <w:rPr>
          <w:rFonts w:ascii="Times New Roman" w:hAnsi="Times New Roman" w:cs="Times New Roman"/>
        </w:rPr>
        <w:t>conceal my smile</w:t>
      </w:r>
      <w:r w:rsidR="00CC626A" w:rsidRPr="000D5ECF">
        <w:rPr>
          <w:rFonts w:ascii="Times New Roman" w:hAnsi="Times New Roman" w:cs="Times New Roman"/>
        </w:rPr>
        <w:t xml:space="preserve">. </w:t>
      </w:r>
      <w:r w:rsidR="00DF4B82" w:rsidRPr="000D5ECF">
        <w:rPr>
          <w:rFonts w:ascii="Times New Roman" w:hAnsi="Times New Roman" w:cs="Times New Roman"/>
        </w:rPr>
        <w:t>I</w:t>
      </w:r>
      <w:r w:rsidR="00886BB4" w:rsidRPr="000D5ECF">
        <w:rPr>
          <w:rFonts w:ascii="Times New Roman" w:hAnsi="Times New Roman" w:cs="Times New Roman"/>
        </w:rPr>
        <w:t xml:space="preserve"> </w:t>
      </w:r>
      <w:r w:rsidR="007B1C51" w:rsidRPr="000D5ECF">
        <w:rPr>
          <w:rFonts w:ascii="Times New Roman" w:hAnsi="Times New Roman" w:cs="Times New Roman"/>
        </w:rPr>
        <w:t xml:space="preserve">have to </w:t>
      </w:r>
      <w:r w:rsidR="00886BB4" w:rsidRPr="000D5ECF">
        <w:rPr>
          <w:rFonts w:ascii="Times New Roman" w:hAnsi="Times New Roman" w:cs="Times New Roman"/>
        </w:rPr>
        <w:t>cover</w:t>
      </w:r>
      <w:r w:rsidR="009B7D91" w:rsidRPr="000D5ECF">
        <w:rPr>
          <w:rFonts w:ascii="Times New Roman" w:hAnsi="Times New Roman" w:cs="Times New Roman"/>
        </w:rPr>
        <w:t xml:space="preserve"> my face</w:t>
      </w:r>
      <w:r w:rsidR="00886BB4" w:rsidRPr="000D5ECF">
        <w:rPr>
          <w:rFonts w:ascii="Times New Roman" w:hAnsi="Times New Roman" w:cs="Times New Roman"/>
        </w:rPr>
        <w:t xml:space="preserve"> with the newspaper cut-out,</w:t>
      </w:r>
      <w:r w:rsidR="009B7D91" w:rsidRPr="000D5ECF">
        <w:rPr>
          <w:rFonts w:ascii="Times New Roman" w:hAnsi="Times New Roman" w:cs="Times New Roman"/>
        </w:rPr>
        <w:t xml:space="preserve"> holding i</w:t>
      </w:r>
      <w:r w:rsidR="002D44CB" w:rsidRPr="000D5ECF">
        <w:rPr>
          <w:rFonts w:ascii="Times New Roman" w:hAnsi="Times New Roman" w:cs="Times New Roman"/>
        </w:rPr>
        <w:t xml:space="preserve">t </w:t>
      </w:r>
      <w:r w:rsidR="005C25E1" w:rsidRPr="000D5ECF">
        <w:rPr>
          <w:rFonts w:ascii="Times New Roman" w:hAnsi="Times New Roman" w:cs="Times New Roman"/>
        </w:rPr>
        <w:t xml:space="preserve">close </w:t>
      </w:r>
      <w:r w:rsidR="002D44CB" w:rsidRPr="000D5ECF">
        <w:rPr>
          <w:rFonts w:ascii="Times New Roman" w:hAnsi="Times New Roman" w:cs="Times New Roman"/>
        </w:rPr>
        <w:t xml:space="preserve">until </w:t>
      </w:r>
      <w:r w:rsidR="00C378DC" w:rsidRPr="000D5ECF">
        <w:rPr>
          <w:rFonts w:ascii="Times New Roman" w:hAnsi="Times New Roman" w:cs="Times New Roman"/>
        </w:rPr>
        <w:t>the</w:t>
      </w:r>
      <w:r w:rsidR="002D44CB" w:rsidRPr="000D5ECF">
        <w:rPr>
          <w:rFonts w:ascii="Times New Roman" w:hAnsi="Times New Roman" w:cs="Times New Roman"/>
        </w:rPr>
        <w:t xml:space="preserve"> </w:t>
      </w:r>
      <w:r w:rsidR="00886BB4" w:rsidRPr="000D5ECF">
        <w:rPr>
          <w:rFonts w:ascii="Times New Roman" w:hAnsi="Times New Roman" w:cs="Times New Roman"/>
        </w:rPr>
        <w:t xml:space="preserve">image </w:t>
      </w:r>
      <w:r w:rsidR="002D44CB" w:rsidRPr="000D5ECF">
        <w:rPr>
          <w:rFonts w:ascii="Times New Roman" w:hAnsi="Times New Roman" w:cs="Times New Roman"/>
        </w:rPr>
        <w:t xml:space="preserve">of </w:t>
      </w:r>
      <w:r w:rsidR="00D81AD5">
        <w:rPr>
          <w:rFonts w:ascii="Times New Roman" w:hAnsi="Times New Roman" w:cs="Times New Roman"/>
        </w:rPr>
        <w:t>Calvin</w:t>
      </w:r>
      <w:r w:rsidR="00886BB4" w:rsidRPr="000D5ECF">
        <w:rPr>
          <w:rFonts w:ascii="Times New Roman" w:hAnsi="Times New Roman" w:cs="Times New Roman"/>
        </w:rPr>
        <w:t xml:space="preserve"> becomes</w:t>
      </w:r>
      <w:r w:rsidR="002D44CB" w:rsidRPr="000D5ECF">
        <w:rPr>
          <w:rFonts w:ascii="Times New Roman" w:hAnsi="Times New Roman" w:cs="Times New Roman"/>
        </w:rPr>
        <w:t xml:space="preserve"> </w:t>
      </w:r>
      <w:r w:rsidR="00A27774" w:rsidRPr="000D5ECF">
        <w:rPr>
          <w:rFonts w:ascii="Times New Roman" w:hAnsi="Times New Roman" w:cs="Times New Roman"/>
        </w:rPr>
        <w:t xml:space="preserve">granular, oblique. </w:t>
      </w:r>
    </w:p>
    <w:p w14:paraId="4F4EA6E7" w14:textId="77777777" w:rsidR="00854A80" w:rsidRPr="000D5ECF" w:rsidRDefault="00854A80" w:rsidP="005C1F2A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14:paraId="0CB16F4A" w14:textId="476F5350" w:rsidR="00B075CD" w:rsidRPr="000D5ECF" w:rsidRDefault="00EF52C1" w:rsidP="00425C9E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That night, I email my </w:t>
      </w:r>
      <w:r w:rsidR="003A7103">
        <w:rPr>
          <w:rFonts w:ascii="Times New Roman" w:hAnsi="Times New Roman" w:cs="Times New Roman"/>
        </w:rPr>
        <w:t>class to inform them that we will go on a field trip</w:t>
      </w:r>
      <w:r w:rsidRPr="000D5ECF">
        <w:rPr>
          <w:rFonts w:ascii="Times New Roman" w:hAnsi="Times New Roman" w:cs="Times New Roman"/>
        </w:rPr>
        <w:t xml:space="preserve"> tomorrow morning</w:t>
      </w:r>
      <w:r w:rsidR="00B075CD" w:rsidRPr="000D5ECF">
        <w:rPr>
          <w:rFonts w:ascii="Times New Roman" w:hAnsi="Times New Roman" w:cs="Times New Roman"/>
        </w:rPr>
        <w:t xml:space="preserve">. I say I will give them extra credit for it, which is </w:t>
      </w:r>
      <w:r w:rsidRPr="000D5ECF">
        <w:rPr>
          <w:rFonts w:ascii="Times New Roman" w:hAnsi="Times New Roman" w:cs="Times New Roman"/>
        </w:rPr>
        <w:t>a partial truth</w:t>
      </w:r>
      <w:r w:rsidR="00B075CD" w:rsidRPr="000D5ECF">
        <w:rPr>
          <w:rFonts w:ascii="Times New Roman" w:hAnsi="Times New Roman" w:cs="Times New Roman"/>
        </w:rPr>
        <w:t>. I don’t keep track of grades for the class.</w:t>
      </w:r>
      <w:r w:rsidR="00CC010D" w:rsidRPr="000D5ECF">
        <w:rPr>
          <w:rFonts w:ascii="Times New Roman" w:hAnsi="Times New Roman" w:cs="Times New Roman"/>
        </w:rPr>
        <w:t xml:space="preserve"> </w:t>
      </w:r>
      <w:r w:rsidR="00B075CD" w:rsidRPr="000D5ECF">
        <w:rPr>
          <w:rFonts w:ascii="Times New Roman" w:hAnsi="Times New Roman" w:cs="Times New Roman"/>
        </w:rPr>
        <w:t xml:space="preserve">Only </w:t>
      </w:r>
      <w:r w:rsidR="000F65C7" w:rsidRPr="000D5ECF">
        <w:rPr>
          <w:rFonts w:ascii="Times New Roman" w:hAnsi="Times New Roman" w:cs="Times New Roman"/>
        </w:rPr>
        <w:t>Luca</w:t>
      </w:r>
      <w:r w:rsidR="00DB6D9C" w:rsidRPr="000D5ECF">
        <w:rPr>
          <w:rFonts w:ascii="Times New Roman" w:hAnsi="Times New Roman" w:cs="Times New Roman"/>
        </w:rPr>
        <w:t xml:space="preserve"> </w:t>
      </w:r>
      <w:r w:rsidR="00252DD3" w:rsidRPr="000D5ECF">
        <w:rPr>
          <w:rFonts w:ascii="Times New Roman" w:hAnsi="Times New Roman" w:cs="Times New Roman"/>
        </w:rPr>
        <w:t>emails me back</w:t>
      </w:r>
      <w:r w:rsidR="00D37A9E" w:rsidRPr="000D5ECF">
        <w:rPr>
          <w:rFonts w:ascii="Times New Roman" w:hAnsi="Times New Roman" w:cs="Times New Roman"/>
        </w:rPr>
        <w:t>.</w:t>
      </w:r>
      <w:r w:rsidR="0098728E" w:rsidRPr="000D5ECF">
        <w:rPr>
          <w:rFonts w:ascii="Times New Roman" w:hAnsi="Times New Roman" w:cs="Times New Roman"/>
        </w:rPr>
        <w:t xml:space="preserve"> </w:t>
      </w:r>
      <w:r w:rsidR="00D37A9E" w:rsidRPr="000D5ECF">
        <w:rPr>
          <w:rFonts w:ascii="Times New Roman" w:hAnsi="Times New Roman" w:cs="Times New Roman"/>
        </w:rPr>
        <w:t>We</w:t>
      </w:r>
      <w:r w:rsidR="00712F54" w:rsidRPr="000D5ECF">
        <w:rPr>
          <w:rFonts w:ascii="Times New Roman" w:hAnsi="Times New Roman" w:cs="Times New Roman"/>
        </w:rPr>
        <w:t xml:space="preserve"> meet i</w:t>
      </w:r>
      <w:r w:rsidR="003D0691" w:rsidRPr="000D5ECF">
        <w:rPr>
          <w:rFonts w:ascii="Times New Roman" w:hAnsi="Times New Roman" w:cs="Times New Roman"/>
        </w:rPr>
        <w:t>n front of the Extra Space storage complex</w:t>
      </w:r>
      <w:r w:rsidR="007B1C51" w:rsidRPr="000D5ECF">
        <w:rPr>
          <w:rFonts w:ascii="Times New Roman" w:hAnsi="Times New Roman" w:cs="Times New Roman"/>
        </w:rPr>
        <w:t xml:space="preserve"> just as the sun is rising</w:t>
      </w:r>
      <w:r w:rsidR="0092286A" w:rsidRPr="000D5ECF">
        <w:rPr>
          <w:rFonts w:ascii="Times New Roman" w:hAnsi="Times New Roman" w:cs="Times New Roman"/>
        </w:rPr>
        <w:t xml:space="preserve">. He </w:t>
      </w:r>
      <w:r w:rsidR="003A7103">
        <w:rPr>
          <w:rFonts w:ascii="Times New Roman" w:hAnsi="Times New Roman" w:cs="Times New Roman"/>
        </w:rPr>
        <w:t>looks</w:t>
      </w:r>
      <w:r w:rsidR="0092286A" w:rsidRPr="000D5ECF">
        <w:rPr>
          <w:rFonts w:ascii="Times New Roman" w:hAnsi="Times New Roman" w:cs="Times New Roman"/>
        </w:rPr>
        <w:t xml:space="preserve"> the same as always, in his ripped jeans and Monster Energy hat</w:t>
      </w:r>
      <w:r w:rsidR="003A7103">
        <w:rPr>
          <w:rFonts w:ascii="Times New Roman" w:hAnsi="Times New Roman" w:cs="Times New Roman"/>
        </w:rPr>
        <w:t xml:space="preserve">, </w:t>
      </w:r>
      <w:r w:rsidR="00874450" w:rsidRPr="000D5ECF">
        <w:rPr>
          <w:rFonts w:ascii="Times New Roman" w:hAnsi="Times New Roman" w:cs="Times New Roman"/>
        </w:rPr>
        <w:t>tired</w:t>
      </w:r>
      <w:r w:rsidR="005775EB" w:rsidRPr="000D5ECF">
        <w:rPr>
          <w:rFonts w:ascii="Times New Roman" w:hAnsi="Times New Roman" w:cs="Times New Roman"/>
        </w:rPr>
        <w:t xml:space="preserve"> from being up all night</w:t>
      </w:r>
      <w:r w:rsidR="003D0691" w:rsidRPr="000D5ECF">
        <w:rPr>
          <w:rFonts w:ascii="Times New Roman" w:hAnsi="Times New Roman" w:cs="Times New Roman"/>
        </w:rPr>
        <w:t>.</w:t>
      </w:r>
      <w:r w:rsidR="00425C9E" w:rsidRPr="000D5ECF">
        <w:rPr>
          <w:rFonts w:ascii="Times New Roman" w:hAnsi="Times New Roman" w:cs="Times New Roman"/>
        </w:rPr>
        <w:t xml:space="preserve"> </w:t>
      </w:r>
      <w:r w:rsidR="003D0691" w:rsidRPr="000D5ECF">
        <w:rPr>
          <w:rFonts w:ascii="Times New Roman" w:hAnsi="Times New Roman" w:cs="Times New Roman"/>
        </w:rPr>
        <w:t xml:space="preserve">The solstice </w:t>
      </w:r>
      <w:r w:rsidR="003E621C" w:rsidRPr="000D5ECF">
        <w:rPr>
          <w:rFonts w:ascii="Times New Roman" w:hAnsi="Times New Roman" w:cs="Times New Roman"/>
        </w:rPr>
        <w:t>is here</w:t>
      </w:r>
      <w:r w:rsidR="00712F54" w:rsidRPr="000D5ECF">
        <w:rPr>
          <w:rFonts w:ascii="Times New Roman" w:hAnsi="Times New Roman" w:cs="Times New Roman"/>
        </w:rPr>
        <w:t>, t</w:t>
      </w:r>
      <w:r w:rsidR="00EB1092" w:rsidRPr="000D5ECF">
        <w:rPr>
          <w:rFonts w:ascii="Times New Roman" w:hAnsi="Times New Roman" w:cs="Times New Roman"/>
        </w:rPr>
        <w:t>he winter sun ris</w:t>
      </w:r>
      <w:r w:rsidR="00712F54" w:rsidRPr="000D5ECF">
        <w:rPr>
          <w:rFonts w:ascii="Times New Roman" w:hAnsi="Times New Roman" w:cs="Times New Roman"/>
        </w:rPr>
        <w:t>ing</w:t>
      </w:r>
      <w:r w:rsidR="00DB6D9C" w:rsidRPr="000D5ECF">
        <w:rPr>
          <w:rFonts w:ascii="Times New Roman" w:hAnsi="Times New Roman" w:cs="Times New Roman"/>
        </w:rPr>
        <w:t xml:space="preserve"> </w:t>
      </w:r>
      <w:r w:rsidR="000F61CD" w:rsidRPr="000D5ECF">
        <w:rPr>
          <w:rFonts w:ascii="Times New Roman" w:hAnsi="Times New Roman" w:cs="Times New Roman"/>
        </w:rPr>
        <w:t xml:space="preserve">with muted </w:t>
      </w:r>
      <w:r w:rsidR="00EB1092" w:rsidRPr="000D5ECF">
        <w:rPr>
          <w:rFonts w:ascii="Times New Roman" w:hAnsi="Times New Roman" w:cs="Times New Roman"/>
        </w:rPr>
        <w:t>deliberation</w:t>
      </w:r>
      <w:r w:rsidR="007B1C51" w:rsidRPr="000D5ECF">
        <w:rPr>
          <w:rFonts w:ascii="Times New Roman" w:hAnsi="Times New Roman" w:cs="Times New Roman"/>
        </w:rPr>
        <w:t>. It casts</w:t>
      </w:r>
      <w:r w:rsidR="00DB6D9C" w:rsidRPr="000D5ECF">
        <w:rPr>
          <w:rFonts w:ascii="Times New Roman" w:hAnsi="Times New Roman" w:cs="Times New Roman"/>
        </w:rPr>
        <w:t xml:space="preserve"> a long shadow over the </w:t>
      </w:r>
      <w:r w:rsidR="00335414" w:rsidRPr="000D5ECF">
        <w:rPr>
          <w:rFonts w:ascii="Times New Roman" w:hAnsi="Times New Roman" w:cs="Times New Roman"/>
        </w:rPr>
        <w:t xml:space="preserve">frozen </w:t>
      </w:r>
      <w:r w:rsidR="00DB6D9C" w:rsidRPr="000D5ECF">
        <w:rPr>
          <w:rFonts w:ascii="Times New Roman" w:hAnsi="Times New Roman" w:cs="Times New Roman"/>
        </w:rPr>
        <w:t xml:space="preserve">cacti, petrified slabs of wood, </w:t>
      </w:r>
      <w:r w:rsidR="001B7720" w:rsidRPr="000D5ECF">
        <w:rPr>
          <w:rFonts w:ascii="Times New Roman" w:hAnsi="Times New Roman" w:cs="Times New Roman"/>
        </w:rPr>
        <w:t xml:space="preserve">the first </w:t>
      </w:r>
      <w:r w:rsidR="006864A6" w:rsidRPr="000D5ECF">
        <w:rPr>
          <w:rFonts w:ascii="Times New Roman" w:hAnsi="Times New Roman" w:cs="Times New Roman"/>
        </w:rPr>
        <w:t xml:space="preserve">snowflakes </w:t>
      </w:r>
      <w:r w:rsidR="007611D6" w:rsidRPr="000D5ECF">
        <w:rPr>
          <w:rFonts w:ascii="Times New Roman" w:hAnsi="Times New Roman" w:cs="Times New Roman"/>
        </w:rPr>
        <w:t>falling</w:t>
      </w:r>
      <w:r w:rsidR="00CE0EDD" w:rsidRPr="000D5ECF">
        <w:rPr>
          <w:rFonts w:ascii="Times New Roman" w:hAnsi="Times New Roman" w:cs="Times New Roman"/>
        </w:rPr>
        <w:t xml:space="preserve"> </w:t>
      </w:r>
      <w:r w:rsidR="007B1C51" w:rsidRPr="000D5ECF">
        <w:rPr>
          <w:rFonts w:ascii="Times New Roman" w:hAnsi="Times New Roman" w:cs="Times New Roman"/>
        </w:rPr>
        <w:t xml:space="preserve">over us </w:t>
      </w:r>
      <w:r w:rsidR="00CE2C0E" w:rsidRPr="000D5ECF">
        <w:rPr>
          <w:rFonts w:ascii="Times New Roman" w:hAnsi="Times New Roman" w:cs="Times New Roman"/>
        </w:rPr>
        <w:t>like</w:t>
      </w:r>
      <w:r w:rsidR="00335414" w:rsidRPr="000D5ECF">
        <w:rPr>
          <w:rFonts w:ascii="Times New Roman" w:hAnsi="Times New Roman" w:cs="Times New Roman"/>
        </w:rPr>
        <w:t xml:space="preserve"> angora rabbits.</w:t>
      </w:r>
    </w:p>
    <w:p w14:paraId="438AD23F" w14:textId="274AA5B6" w:rsidR="00B075CD" w:rsidRPr="000D5ECF" w:rsidRDefault="00B075CD" w:rsidP="00BB5419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ab/>
        <w:t xml:space="preserve">Thank you for coming, I say, meaning it. </w:t>
      </w:r>
    </w:p>
    <w:p w14:paraId="3FB09B05" w14:textId="49F04AE8" w:rsidR="00B075CD" w:rsidRPr="000D5ECF" w:rsidRDefault="00B075CD" w:rsidP="00B075CD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Yeah, </w:t>
      </w:r>
      <w:r w:rsidR="00BB5419" w:rsidRPr="000D5ECF">
        <w:rPr>
          <w:rFonts w:ascii="Times New Roman" w:hAnsi="Times New Roman" w:cs="Times New Roman"/>
        </w:rPr>
        <w:t>Luca shrugs. I</w:t>
      </w:r>
      <w:r w:rsidRPr="000D5ECF">
        <w:rPr>
          <w:rFonts w:ascii="Times New Roman" w:hAnsi="Times New Roman" w:cs="Times New Roman"/>
        </w:rPr>
        <w:t>t’s cool.</w:t>
      </w:r>
    </w:p>
    <w:p w14:paraId="7537EA60" w14:textId="0A5EE1DE" w:rsidR="00B075CD" w:rsidRPr="000D5ECF" w:rsidRDefault="003A7B3B" w:rsidP="00425C9E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I roll my eyes. </w:t>
      </w:r>
      <w:r w:rsidR="00687A54" w:rsidRPr="000D5ECF">
        <w:rPr>
          <w:rFonts w:ascii="Times New Roman" w:hAnsi="Times New Roman" w:cs="Times New Roman"/>
        </w:rPr>
        <w:t>I wish he did not care so much about being cool</w:t>
      </w:r>
      <w:r w:rsidR="00852F52" w:rsidRPr="000D5ECF">
        <w:rPr>
          <w:rFonts w:ascii="Times New Roman" w:hAnsi="Times New Roman" w:cs="Times New Roman"/>
        </w:rPr>
        <w:t xml:space="preserve">. </w:t>
      </w:r>
      <w:r w:rsidR="002864FC" w:rsidRPr="000D5ECF">
        <w:rPr>
          <w:rFonts w:ascii="Times New Roman" w:hAnsi="Times New Roman" w:cs="Times New Roman"/>
        </w:rPr>
        <w:t xml:space="preserve">I want him to </w:t>
      </w:r>
      <w:r w:rsidR="0092286A" w:rsidRPr="000D5ECF">
        <w:rPr>
          <w:rFonts w:ascii="Times New Roman" w:hAnsi="Times New Roman" w:cs="Times New Roman"/>
        </w:rPr>
        <w:t>have</w:t>
      </w:r>
      <w:r w:rsidR="002864FC" w:rsidRPr="000D5ECF">
        <w:rPr>
          <w:rFonts w:ascii="Times New Roman" w:hAnsi="Times New Roman" w:cs="Times New Roman"/>
        </w:rPr>
        <w:t xml:space="preserve"> this experience with me</w:t>
      </w:r>
      <w:r w:rsidR="00852F52" w:rsidRPr="000D5ECF">
        <w:rPr>
          <w:rFonts w:ascii="Times New Roman" w:hAnsi="Times New Roman" w:cs="Times New Roman"/>
        </w:rPr>
        <w:t>.</w:t>
      </w:r>
      <w:r w:rsidR="002864FC" w:rsidRPr="000D5ECF">
        <w:rPr>
          <w:rFonts w:ascii="Times New Roman" w:hAnsi="Times New Roman" w:cs="Times New Roman"/>
        </w:rPr>
        <w:t xml:space="preserve"> </w:t>
      </w:r>
      <w:r w:rsidR="00852F52" w:rsidRPr="000D5ECF">
        <w:rPr>
          <w:rFonts w:ascii="Times New Roman" w:hAnsi="Times New Roman" w:cs="Times New Roman"/>
        </w:rPr>
        <w:t>W</w:t>
      </w:r>
      <w:r w:rsidR="00D40C4E" w:rsidRPr="000D5ECF">
        <w:rPr>
          <w:rFonts w:ascii="Times New Roman" w:hAnsi="Times New Roman" w:cs="Times New Roman"/>
        </w:rPr>
        <w:t xml:space="preserve">e climb through </w:t>
      </w:r>
      <w:r w:rsidR="00BB5310" w:rsidRPr="000D5ECF">
        <w:rPr>
          <w:rFonts w:ascii="Times New Roman" w:hAnsi="Times New Roman" w:cs="Times New Roman"/>
        </w:rPr>
        <w:t xml:space="preserve">a hole in the </w:t>
      </w:r>
      <w:r w:rsidR="00D1035C" w:rsidRPr="000D5ECF">
        <w:rPr>
          <w:rFonts w:ascii="Times New Roman" w:hAnsi="Times New Roman" w:cs="Times New Roman"/>
        </w:rPr>
        <w:t>f</w:t>
      </w:r>
      <w:r w:rsidR="00B075CD" w:rsidRPr="000D5ECF">
        <w:rPr>
          <w:rFonts w:ascii="Times New Roman" w:hAnsi="Times New Roman" w:cs="Times New Roman"/>
        </w:rPr>
        <w:t>ence and wa</w:t>
      </w:r>
      <w:r w:rsidR="00632046" w:rsidRPr="000D5ECF">
        <w:rPr>
          <w:rFonts w:ascii="Times New Roman" w:hAnsi="Times New Roman" w:cs="Times New Roman"/>
        </w:rPr>
        <w:t>lk</w:t>
      </w:r>
      <w:r w:rsidR="002D0AEB">
        <w:rPr>
          <w:rFonts w:ascii="Times New Roman" w:hAnsi="Times New Roman" w:cs="Times New Roman"/>
        </w:rPr>
        <w:t xml:space="preserve"> under the highway overpass</w:t>
      </w:r>
      <w:r w:rsidR="00632046" w:rsidRPr="000D5ECF">
        <w:rPr>
          <w:rFonts w:ascii="Times New Roman" w:hAnsi="Times New Roman" w:cs="Times New Roman"/>
        </w:rPr>
        <w:t xml:space="preserve"> into the protected zone</w:t>
      </w:r>
      <w:r w:rsidR="00B075CD" w:rsidRPr="000D5ECF">
        <w:rPr>
          <w:rFonts w:ascii="Times New Roman" w:hAnsi="Times New Roman" w:cs="Times New Roman"/>
        </w:rPr>
        <w:t>. Th</w:t>
      </w:r>
      <w:r w:rsidR="00B71B56" w:rsidRPr="000D5ECF">
        <w:rPr>
          <w:rFonts w:ascii="Times New Roman" w:hAnsi="Times New Roman" w:cs="Times New Roman"/>
        </w:rPr>
        <w:t>is</w:t>
      </w:r>
      <w:r w:rsidR="00B075CD" w:rsidRPr="000D5ECF">
        <w:rPr>
          <w:rFonts w:ascii="Times New Roman" w:hAnsi="Times New Roman" w:cs="Times New Roman"/>
        </w:rPr>
        <w:t xml:space="preserve"> </w:t>
      </w:r>
      <w:r w:rsidR="00C470FA" w:rsidRPr="000D5ECF">
        <w:rPr>
          <w:rFonts w:ascii="Times New Roman" w:hAnsi="Times New Roman" w:cs="Times New Roman"/>
        </w:rPr>
        <w:t>desert</w:t>
      </w:r>
      <w:r w:rsidR="00B075CD" w:rsidRPr="000D5ECF">
        <w:rPr>
          <w:rFonts w:ascii="Times New Roman" w:hAnsi="Times New Roman" w:cs="Times New Roman"/>
        </w:rPr>
        <w:t xml:space="preserve"> is cold in the dark, </w:t>
      </w:r>
      <w:r w:rsidR="00C470FA" w:rsidRPr="000D5ECF">
        <w:rPr>
          <w:rFonts w:ascii="Times New Roman" w:hAnsi="Times New Roman" w:cs="Times New Roman"/>
        </w:rPr>
        <w:t xml:space="preserve">and even </w:t>
      </w:r>
      <w:r w:rsidR="00B075CD" w:rsidRPr="000D5ECF">
        <w:rPr>
          <w:rFonts w:ascii="Times New Roman" w:hAnsi="Times New Roman" w:cs="Times New Roman"/>
        </w:rPr>
        <w:t>colder in the light.</w:t>
      </w:r>
      <w:r w:rsidR="002948B6" w:rsidRPr="000D5ECF">
        <w:rPr>
          <w:rFonts w:ascii="Times New Roman" w:hAnsi="Times New Roman" w:cs="Times New Roman"/>
        </w:rPr>
        <w:t xml:space="preserve"> </w:t>
      </w:r>
      <w:r w:rsidR="00EF52C1" w:rsidRPr="000D5ECF">
        <w:rPr>
          <w:rFonts w:ascii="Times New Roman" w:hAnsi="Times New Roman" w:cs="Times New Roman"/>
        </w:rPr>
        <w:t>I want to</w:t>
      </w:r>
      <w:r w:rsidR="00B075CD" w:rsidRPr="000D5ECF">
        <w:rPr>
          <w:rFonts w:ascii="Times New Roman" w:hAnsi="Times New Roman" w:cs="Times New Roman"/>
        </w:rPr>
        <w:t xml:space="preserve"> show him the bloodstains the horses leave in the grass. </w:t>
      </w:r>
    </w:p>
    <w:p w14:paraId="6B29C457" w14:textId="363C4B93" w:rsidR="00B075CD" w:rsidRPr="000D5ECF" w:rsidRDefault="00B075CD" w:rsidP="00425C9E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This is where a horse gave birth,</w:t>
      </w:r>
      <w:r w:rsidR="008E0188" w:rsidRPr="000D5ECF">
        <w:rPr>
          <w:rFonts w:ascii="Times New Roman" w:hAnsi="Times New Roman" w:cs="Times New Roman"/>
        </w:rPr>
        <w:t xml:space="preserve"> </w:t>
      </w:r>
      <w:r w:rsidRPr="000D5ECF">
        <w:rPr>
          <w:rFonts w:ascii="Times New Roman" w:hAnsi="Times New Roman" w:cs="Times New Roman"/>
        </w:rPr>
        <w:t>I tell him, pointing at a dried halo of</w:t>
      </w:r>
      <w:r w:rsidR="00BB5419" w:rsidRPr="000D5ECF">
        <w:rPr>
          <w:rFonts w:ascii="Times New Roman" w:hAnsi="Times New Roman" w:cs="Times New Roman"/>
        </w:rPr>
        <w:t xml:space="preserve"> red</w:t>
      </w:r>
      <w:r w:rsidRPr="000D5ECF">
        <w:rPr>
          <w:rFonts w:ascii="Times New Roman" w:hAnsi="Times New Roman" w:cs="Times New Roman"/>
        </w:rPr>
        <w:t xml:space="preserve"> under a sheet of ice.</w:t>
      </w:r>
    </w:p>
    <w:p w14:paraId="3C5E1B7E" w14:textId="2F8D96D6" w:rsidR="00B075CD" w:rsidRPr="000D5ECF" w:rsidRDefault="00B075CD" w:rsidP="00B075CD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Yes, I can see that, thank you</w:t>
      </w:r>
      <w:r w:rsidR="00425C9E" w:rsidRPr="000D5ECF">
        <w:rPr>
          <w:rFonts w:ascii="Times New Roman" w:hAnsi="Times New Roman" w:cs="Times New Roman"/>
        </w:rPr>
        <w:t>.</w:t>
      </w:r>
    </w:p>
    <w:p w14:paraId="0C5074BF" w14:textId="20BE9228" w:rsidR="00D37A9E" w:rsidRPr="000D5ECF" w:rsidRDefault="00B075CD" w:rsidP="0052335E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lastRenderedPageBreak/>
        <w:t xml:space="preserve">The horses </w:t>
      </w:r>
      <w:r w:rsidR="00550433" w:rsidRPr="000D5ECF">
        <w:rPr>
          <w:rFonts w:ascii="Times New Roman" w:hAnsi="Times New Roman" w:cs="Times New Roman"/>
        </w:rPr>
        <w:t xml:space="preserve">are </w:t>
      </w:r>
      <w:r w:rsidR="00BD196D" w:rsidRPr="000D5ECF">
        <w:rPr>
          <w:rFonts w:ascii="Times New Roman" w:hAnsi="Times New Roman" w:cs="Times New Roman"/>
        </w:rPr>
        <w:t>long gone</w:t>
      </w:r>
      <w:r w:rsidR="00190365" w:rsidRPr="000D5ECF">
        <w:rPr>
          <w:rFonts w:ascii="Times New Roman" w:hAnsi="Times New Roman" w:cs="Times New Roman"/>
        </w:rPr>
        <w:t xml:space="preserve"> now</w:t>
      </w:r>
      <w:r w:rsidR="00550433" w:rsidRPr="000D5ECF">
        <w:rPr>
          <w:rFonts w:ascii="Times New Roman" w:hAnsi="Times New Roman" w:cs="Times New Roman"/>
        </w:rPr>
        <w:t>,</w:t>
      </w:r>
      <w:r w:rsidRPr="000D5ECF">
        <w:rPr>
          <w:rFonts w:ascii="Times New Roman" w:hAnsi="Times New Roman" w:cs="Times New Roman"/>
        </w:rPr>
        <w:t xml:space="preserve"> migrat</w:t>
      </w:r>
      <w:r w:rsidR="00550433" w:rsidRPr="000D5ECF">
        <w:rPr>
          <w:rFonts w:ascii="Times New Roman" w:hAnsi="Times New Roman" w:cs="Times New Roman"/>
        </w:rPr>
        <w:t>ing</w:t>
      </w:r>
      <w:r w:rsidRPr="000D5ECF">
        <w:rPr>
          <w:rFonts w:ascii="Times New Roman" w:hAnsi="Times New Roman" w:cs="Times New Roman"/>
        </w:rPr>
        <w:t xml:space="preserve"> </w:t>
      </w:r>
      <w:r w:rsidR="008E0188" w:rsidRPr="000D5ECF">
        <w:rPr>
          <w:rFonts w:ascii="Times New Roman" w:hAnsi="Times New Roman" w:cs="Times New Roman"/>
        </w:rPr>
        <w:t xml:space="preserve">east </w:t>
      </w:r>
      <w:r w:rsidRPr="000D5ECF">
        <w:rPr>
          <w:rFonts w:ascii="Times New Roman" w:hAnsi="Times New Roman" w:cs="Times New Roman"/>
        </w:rPr>
        <w:t>along the freeway</w:t>
      </w:r>
      <w:r w:rsidR="0094041E" w:rsidRPr="000D5ECF">
        <w:rPr>
          <w:rFonts w:ascii="Times New Roman" w:hAnsi="Times New Roman" w:cs="Times New Roman"/>
        </w:rPr>
        <w:t xml:space="preserve"> to what I imagine are</w:t>
      </w:r>
      <w:r w:rsidR="008E0188" w:rsidRPr="000D5ECF">
        <w:rPr>
          <w:rFonts w:ascii="Times New Roman" w:hAnsi="Times New Roman" w:cs="Times New Roman"/>
        </w:rPr>
        <w:t xml:space="preserve"> sunnier</w:t>
      </w:r>
      <w:r w:rsidR="0094041E" w:rsidRPr="000D5ECF">
        <w:rPr>
          <w:rFonts w:ascii="Times New Roman" w:hAnsi="Times New Roman" w:cs="Times New Roman"/>
        </w:rPr>
        <w:t xml:space="preserve"> places</w:t>
      </w:r>
      <w:r w:rsidRPr="000D5ECF">
        <w:rPr>
          <w:rFonts w:ascii="Times New Roman" w:hAnsi="Times New Roman" w:cs="Times New Roman"/>
        </w:rPr>
        <w:t xml:space="preserve">. </w:t>
      </w:r>
      <w:r w:rsidR="00D81AD5">
        <w:rPr>
          <w:rFonts w:ascii="Times New Roman" w:hAnsi="Times New Roman" w:cs="Times New Roman"/>
        </w:rPr>
        <w:t>Calvin</w:t>
      </w:r>
      <w:r w:rsidRPr="000D5ECF">
        <w:rPr>
          <w:rFonts w:ascii="Times New Roman" w:hAnsi="Times New Roman" w:cs="Times New Roman"/>
        </w:rPr>
        <w:t xml:space="preserve"> is gone too. </w:t>
      </w:r>
      <w:r w:rsidR="00934D06" w:rsidRPr="000D5ECF">
        <w:rPr>
          <w:rFonts w:ascii="Times New Roman" w:hAnsi="Times New Roman" w:cs="Times New Roman"/>
        </w:rPr>
        <w:t>Last night</w:t>
      </w:r>
      <w:r w:rsidR="00305D37" w:rsidRPr="000D5ECF">
        <w:rPr>
          <w:rFonts w:ascii="Times New Roman" w:hAnsi="Times New Roman" w:cs="Times New Roman"/>
        </w:rPr>
        <w:t xml:space="preserve"> I heard</w:t>
      </w:r>
      <w:r w:rsidRPr="000D5ECF">
        <w:rPr>
          <w:rFonts w:ascii="Times New Roman" w:hAnsi="Times New Roman" w:cs="Times New Roman"/>
        </w:rPr>
        <w:t xml:space="preserve"> people inside his empty apartment conversing in muted tones</w:t>
      </w:r>
      <w:r w:rsidR="00B67AD8" w:rsidRPr="000D5ECF">
        <w:rPr>
          <w:rFonts w:ascii="Times New Roman" w:hAnsi="Times New Roman" w:cs="Times New Roman"/>
        </w:rPr>
        <w:t>,</w:t>
      </w:r>
      <w:r w:rsidRPr="000D5ECF">
        <w:rPr>
          <w:rFonts w:ascii="Times New Roman" w:hAnsi="Times New Roman" w:cs="Times New Roman"/>
        </w:rPr>
        <w:t xml:space="preserve"> touching his things</w:t>
      </w:r>
      <w:r w:rsidR="00B67AD8" w:rsidRPr="000D5ECF">
        <w:rPr>
          <w:rFonts w:ascii="Times New Roman" w:hAnsi="Times New Roman" w:cs="Times New Roman"/>
        </w:rPr>
        <w:t xml:space="preserve"> and</w:t>
      </w:r>
      <w:r w:rsidRPr="000D5ECF">
        <w:rPr>
          <w:rFonts w:ascii="Times New Roman" w:hAnsi="Times New Roman" w:cs="Times New Roman"/>
        </w:rPr>
        <w:t xml:space="preserve"> packing them into cardboard boxes</w:t>
      </w:r>
      <w:r w:rsidR="00B67AD8" w:rsidRPr="000D5ECF">
        <w:rPr>
          <w:rFonts w:ascii="Times New Roman" w:hAnsi="Times New Roman" w:cs="Times New Roman"/>
        </w:rPr>
        <w:t>,</w:t>
      </w:r>
      <w:r w:rsidR="00AF49B0" w:rsidRPr="000D5ECF">
        <w:rPr>
          <w:rFonts w:ascii="Times New Roman" w:hAnsi="Times New Roman" w:cs="Times New Roman"/>
        </w:rPr>
        <w:t xml:space="preserve"> while I touch</w:t>
      </w:r>
      <w:r w:rsidR="00305D37" w:rsidRPr="000D5ECF">
        <w:rPr>
          <w:rFonts w:ascii="Times New Roman" w:hAnsi="Times New Roman" w:cs="Times New Roman"/>
        </w:rPr>
        <w:t>ed</w:t>
      </w:r>
      <w:r w:rsidR="00AF49B0" w:rsidRPr="000D5ECF">
        <w:rPr>
          <w:rFonts w:ascii="Times New Roman" w:hAnsi="Times New Roman" w:cs="Times New Roman"/>
        </w:rPr>
        <w:t xml:space="preserve"> my things below them</w:t>
      </w:r>
      <w:r w:rsidR="00D37A9E" w:rsidRPr="000D5ECF">
        <w:rPr>
          <w:rFonts w:ascii="Times New Roman" w:hAnsi="Times New Roman" w:cs="Times New Roman"/>
        </w:rPr>
        <w:t>, with them</w:t>
      </w:r>
      <w:r w:rsidR="00AF49B0" w:rsidRPr="000D5ECF">
        <w:rPr>
          <w:rFonts w:ascii="Times New Roman" w:hAnsi="Times New Roman" w:cs="Times New Roman"/>
        </w:rPr>
        <w:t>.</w:t>
      </w:r>
    </w:p>
    <w:p w14:paraId="5F67C13D" w14:textId="08A6454E" w:rsidR="00D37A9E" w:rsidRPr="000D5ECF" w:rsidRDefault="00D40C4E" w:rsidP="00D40C4E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I don’t think we should go much further, </w:t>
      </w:r>
      <w:r w:rsidR="000F65C7" w:rsidRPr="000D5ECF">
        <w:rPr>
          <w:rFonts w:ascii="Times New Roman" w:hAnsi="Times New Roman" w:cs="Times New Roman"/>
        </w:rPr>
        <w:t>Luca</w:t>
      </w:r>
      <w:r w:rsidRPr="000D5ECF">
        <w:rPr>
          <w:rFonts w:ascii="Times New Roman" w:hAnsi="Times New Roman" w:cs="Times New Roman"/>
        </w:rPr>
        <w:t xml:space="preserve"> says. Th</w:t>
      </w:r>
      <w:r w:rsidR="00E32608" w:rsidRPr="000D5ECF">
        <w:rPr>
          <w:rFonts w:ascii="Times New Roman" w:hAnsi="Times New Roman" w:cs="Times New Roman"/>
        </w:rPr>
        <w:t>e</w:t>
      </w:r>
      <w:r w:rsidRPr="000D5ECF">
        <w:rPr>
          <w:rFonts w:ascii="Times New Roman" w:hAnsi="Times New Roman" w:cs="Times New Roman"/>
        </w:rPr>
        <w:t xml:space="preserve"> sign says no trespassing.</w:t>
      </w:r>
    </w:p>
    <w:p w14:paraId="53D6ADF7" w14:textId="19DACE5B" w:rsidR="0056079F" w:rsidRPr="000D5ECF" w:rsidRDefault="0056079F" w:rsidP="00D40C4E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Oh, I </w:t>
      </w:r>
      <w:r w:rsidR="000F65C7" w:rsidRPr="000D5ECF">
        <w:rPr>
          <w:rFonts w:ascii="Times New Roman" w:hAnsi="Times New Roman" w:cs="Times New Roman"/>
        </w:rPr>
        <w:t>say</w:t>
      </w:r>
      <w:r w:rsidR="00BF7740" w:rsidRPr="000D5ECF">
        <w:rPr>
          <w:rFonts w:ascii="Times New Roman" w:hAnsi="Times New Roman" w:cs="Times New Roman"/>
        </w:rPr>
        <w:t>, feigning interest</w:t>
      </w:r>
      <w:r w:rsidR="002864FC" w:rsidRPr="000D5ECF">
        <w:rPr>
          <w:rFonts w:ascii="Times New Roman" w:hAnsi="Times New Roman" w:cs="Times New Roman"/>
        </w:rPr>
        <w:t xml:space="preserve"> in the sign.</w:t>
      </w:r>
    </w:p>
    <w:p w14:paraId="2833AB97" w14:textId="77777777" w:rsidR="006B08FE" w:rsidRPr="000D5ECF" w:rsidRDefault="0052335E" w:rsidP="009F60C9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I feel my body becoming faint, fainter, faintest like the halos circumscribed in each other that bleed slowly outward</w:t>
      </w:r>
      <w:r w:rsidR="00C92E49" w:rsidRPr="000D5ECF">
        <w:rPr>
          <w:rFonts w:ascii="Times New Roman" w:hAnsi="Times New Roman" w:cs="Times New Roman"/>
        </w:rPr>
        <w:t>.</w:t>
      </w:r>
    </w:p>
    <w:p w14:paraId="2DEF5559" w14:textId="6718C144" w:rsidR="00B075CD" w:rsidRPr="000D5ECF" w:rsidRDefault="00E32608" w:rsidP="009F60C9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W</w:t>
      </w:r>
      <w:r w:rsidR="00B075CD" w:rsidRPr="000D5ECF">
        <w:rPr>
          <w:rFonts w:ascii="Times New Roman" w:hAnsi="Times New Roman" w:cs="Times New Roman"/>
        </w:rPr>
        <w:t>e are</w:t>
      </w:r>
      <w:r w:rsidR="00BE2D30" w:rsidRPr="000D5ECF">
        <w:rPr>
          <w:rFonts w:ascii="Times New Roman" w:hAnsi="Times New Roman" w:cs="Times New Roman"/>
        </w:rPr>
        <w:t xml:space="preserve"> </w:t>
      </w:r>
      <w:r w:rsidR="00303DAB" w:rsidRPr="000D5ECF">
        <w:rPr>
          <w:rFonts w:ascii="Times New Roman" w:hAnsi="Times New Roman" w:cs="Times New Roman"/>
        </w:rPr>
        <w:t>entering</w:t>
      </w:r>
      <w:r w:rsidR="00BE2D30" w:rsidRPr="000D5ECF">
        <w:rPr>
          <w:rFonts w:ascii="Times New Roman" w:hAnsi="Times New Roman" w:cs="Times New Roman"/>
        </w:rPr>
        <w:t xml:space="preserve"> the space of the poem no</w:t>
      </w:r>
      <w:r w:rsidR="00EA72C2" w:rsidRPr="000D5ECF">
        <w:rPr>
          <w:rFonts w:ascii="Times New Roman" w:hAnsi="Times New Roman" w:cs="Times New Roman"/>
        </w:rPr>
        <w:t>w</w:t>
      </w:r>
      <w:r w:rsidR="009F60C9" w:rsidRPr="000D5ECF">
        <w:rPr>
          <w:rFonts w:ascii="Times New Roman" w:hAnsi="Times New Roman" w:cs="Times New Roman"/>
        </w:rPr>
        <w:t>, I</w:t>
      </w:r>
      <w:r w:rsidR="00C470FA" w:rsidRPr="000D5ECF">
        <w:rPr>
          <w:rFonts w:ascii="Times New Roman" w:hAnsi="Times New Roman" w:cs="Times New Roman"/>
        </w:rPr>
        <w:t xml:space="preserve"> say. </w:t>
      </w:r>
    </w:p>
    <w:p w14:paraId="51AA15AB" w14:textId="54B65AFE" w:rsidR="00B075CD" w:rsidRPr="000D5ECF" w:rsidRDefault="000F65C7" w:rsidP="00B075CD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Luca</w:t>
      </w:r>
      <w:r w:rsidR="00B075CD" w:rsidRPr="000D5ECF">
        <w:rPr>
          <w:rFonts w:ascii="Times New Roman" w:hAnsi="Times New Roman" w:cs="Times New Roman"/>
        </w:rPr>
        <w:t xml:space="preserve"> looks confused</w:t>
      </w:r>
      <w:r w:rsidR="001B7720" w:rsidRPr="000D5ECF">
        <w:rPr>
          <w:rFonts w:ascii="Times New Roman" w:hAnsi="Times New Roman" w:cs="Times New Roman"/>
        </w:rPr>
        <w:t xml:space="preserve">, trudging through the dirt in his combat boots. </w:t>
      </w:r>
    </w:p>
    <w:p w14:paraId="050E1A67" w14:textId="5877913E" w:rsidR="00B075CD" w:rsidRPr="000D5ECF" w:rsidRDefault="00B075CD" w:rsidP="00B075CD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 xml:space="preserve">It’s something I </w:t>
      </w:r>
      <w:r w:rsidR="00D40C4E" w:rsidRPr="000D5ECF">
        <w:rPr>
          <w:rFonts w:ascii="Times New Roman" w:hAnsi="Times New Roman" w:cs="Times New Roman"/>
        </w:rPr>
        <w:t>discussed</w:t>
      </w:r>
      <w:r w:rsidRPr="000D5ECF">
        <w:rPr>
          <w:rFonts w:ascii="Times New Roman" w:hAnsi="Times New Roman" w:cs="Times New Roman"/>
        </w:rPr>
        <w:t xml:space="preserve"> in the beginning of the class</w:t>
      </w:r>
      <w:r w:rsidR="009F60C9" w:rsidRPr="000D5ECF">
        <w:rPr>
          <w:rFonts w:ascii="Times New Roman" w:hAnsi="Times New Roman" w:cs="Times New Roman"/>
        </w:rPr>
        <w:t>.</w:t>
      </w:r>
    </w:p>
    <w:p w14:paraId="091791FA" w14:textId="25467BA6" w:rsidR="00B075CD" w:rsidRPr="000D5ECF" w:rsidRDefault="00B075CD" w:rsidP="00B075CD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I don’t think I was there that day,</w:t>
      </w:r>
      <w:r w:rsidR="008E0188" w:rsidRPr="000D5ECF">
        <w:rPr>
          <w:rFonts w:ascii="Times New Roman" w:hAnsi="Times New Roman" w:cs="Times New Roman"/>
        </w:rPr>
        <w:t xml:space="preserve"> </w:t>
      </w:r>
      <w:r w:rsidRPr="000D5ECF">
        <w:rPr>
          <w:rFonts w:ascii="Times New Roman" w:hAnsi="Times New Roman" w:cs="Times New Roman"/>
        </w:rPr>
        <w:t>he says, even though he was</w:t>
      </w:r>
      <w:r w:rsidR="00550433" w:rsidRPr="000D5ECF">
        <w:rPr>
          <w:rFonts w:ascii="Times New Roman" w:hAnsi="Times New Roman" w:cs="Times New Roman"/>
        </w:rPr>
        <w:t xml:space="preserve">. </w:t>
      </w:r>
    </w:p>
    <w:p w14:paraId="666CBC9F" w14:textId="2E75AF8B" w:rsidR="00D37A9E" w:rsidRPr="000D5ECF" w:rsidRDefault="00637402" w:rsidP="00083580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D5ECF">
        <w:rPr>
          <w:rFonts w:ascii="Times New Roman" w:hAnsi="Times New Roman" w:cs="Times New Roman"/>
        </w:rPr>
        <w:t>We keep walking into the twilight</w:t>
      </w:r>
      <w:r w:rsidR="00B67AD8" w:rsidRPr="000D5ECF">
        <w:rPr>
          <w:rFonts w:ascii="Times New Roman" w:hAnsi="Times New Roman" w:cs="Times New Roman"/>
        </w:rPr>
        <w:t xml:space="preserve">, </w:t>
      </w:r>
      <w:r w:rsidR="001D012E" w:rsidRPr="000D5ECF">
        <w:rPr>
          <w:rFonts w:ascii="Times New Roman" w:hAnsi="Times New Roman" w:cs="Times New Roman"/>
        </w:rPr>
        <w:t>towards</w:t>
      </w:r>
      <w:r w:rsidR="00B67AD8" w:rsidRPr="000D5ECF">
        <w:rPr>
          <w:rFonts w:ascii="Times New Roman" w:hAnsi="Times New Roman" w:cs="Times New Roman"/>
        </w:rPr>
        <w:t xml:space="preserve"> the </w:t>
      </w:r>
      <w:r w:rsidR="007247E1" w:rsidRPr="000D5ECF">
        <w:rPr>
          <w:rFonts w:ascii="Times New Roman" w:hAnsi="Times New Roman" w:cs="Times New Roman"/>
        </w:rPr>
        <w:t>mutant sky turning</w:t>
      </w:r>
      <w:r w:rsidR="005B2931" w:rsidRPr="000D5ECF">
        <w:rPr>
          <w:rFonts w:ascii="Times New Roman" w:hAnsi="Times New Roman" w:cs="Times New Roman"/>
        </w:rPr>
        <w:t xml:space="preserve"> cobalt by the minute</w:t>
      </w:r>
      <w:r w:rsidRPr="000D5ECF">
        <w:rPr>
          <w:rFonts w:ascii="Times New Roman" w:hAnsi="Times New Roman" w:cs="Times New Roman"/>
        </w:rPr>
        <w:t xml:space="preserve">. </w:t>
      </w:r>
      <w:r w:rsidR="003F7519" w:rsidRPr="000D5ECF">
        <w:rPr>
          <w:rFonts w:ascii="Times New Roman" w:hAnsi="Times New Roman" w:cs="Times New Roman"/>
        </w:rPr>
        <w:t xml:space="preserve">Icicles drip </w:t>
      </w:r>
      <w:r w:rsidR="00B90F4E" w:rsidRPr="000D5ECF">
        <w:rPr>
          <w:rFonts w:ascii="Times New Roman" w:hAnsi="Times New Roman" w:cs="Times New Roman"/>
        </w:rPr>
        <w:t xml:space="preserve">from </w:t>
      </w:r>
      <w:r w:rsidR="003F7519" w:rsidRPr="000D5ECF">
        <w:rPr>
          <w:rFonts w:ascii="Times New Roman" w:hAnsi="Times New Roman" w:cs="Times New Roman"/>
        </w:rPr>
        <w:t>the ponderosa trees.</w:t>
      </w:r>
      <w:r w:rsidR="00FA2A6C" w:rsidRPr="000D5ECF">
        <w:rPr>
          <w:rFonts w:ascii="Times New Roman" w:hAnsi="Times New Roman" w:cs="Times New Roman"/>
        </w:rPr>
        <w:t xml:space="preserve"> </w:t>
      </w:r>
      <w:r w:rsidR="00780161" w:rsidRPr="000D5ECF">
        <w:rPr>
          <w:rFonts w:ascii="Times New Roman" w:hAnsi="Times New Roman" w:cs="Times New Roman"/>
        </w:rPr>
        <w:t xml:space="preserve">The </w:t>
      </w:r>
      <w:r w:rsidR="007675D7" w:rsidRPr="000D5ECF">
        <w:rPr>
          <w:rFonts w:ascii="Times New Roman" w:hAnsi="Times New Roman" w:cs="Times New Roman"/>
        </w:rPr>
        <w:t>moon, once bulbous,</w:t>
      </w:r>
      <w:r w:rsidR="004D74BA" w:rsidRPr="000D5ECF">
        <w:rPr>
          <w:rFonts w:ascii="Times New Roman" w:hAnsi="Times New Roman" w:cs="Times New Roman"/>
        </w:rPr>
        <w:t xml:space="preserve"> grows slivered as it is displaced by the pale disk of the sun</w:t>
      </w:r>
      <w:r w:rsidR="001E0609" w:rsidRPr="000D5ECF">
        <w:rPr>
          <w:rFonts w:ascii="Times New Roman" w:hAnsi="Times New Roman" w:cs="Times New Roman"/>
        </w:rPr>
        <w:t>.</w:t>
      </w:r>
      <w:r w:rsidR="00B40EA3" w:rsidRPr="000D5ECF">
        <w:rPr>
          <w:rFonts w:ascii="Times New Roman" w:hAnsi="Times New Roman" w:cs="Times New Roman"/>
        </w:rPr>
        <w:t xml:space="preserve"> </w:t>
      </w:r>
      <w:r w:rsidR="004D74BA" w:rsidRPr="000D5ECF">
        <w:rPr>
          <w:rFonts w:ascii="Times New Roman" w:hAnsi="Times New Roman" w:cs="Times New Roman"/>
        </w:rPr>
        <w:t xml:space="preserve">I feel </w:t>
      </w:r>
      <w:r w:rsidR="00DB280C" w:rsidRPr="000D5ECF">
        <w:rPr>
          <w:rFonts w:ascii="Times New Roman" w:hAnsi="Times New Roman" w:cs="Times New Roman"/>
        </w:rPr>
        <w:t>sof</w:t>
      </w:r>
      <w:r w:rsidR="001756FA" w:rsidRPr="000D5ECF">
        <w:rPr>
          <w:rFonts w:ascii="Times New Roman" w:hAnsi="Times New Roman" w:cs="Times New Roman"/>
        </w:rPr>
        <w:t xml:space="preserve">t in my surrender to the </w:t>
      </w:r>
      <w:r w:rsidR="00B40EA3" w:rsidRPr="000D5ECF">
        <w:rPr>
          <w:rFonts w:ascii="Times New Roman" w:hAnsi="Times New Roman" w:cs="Times New Roman"/>
        </w:rPr>
        <w:t xml:space="preserve">future </w:t>
      </w:r>
      <w:r w:rsidR="001756FA" w:rsidRPr="000D5ECF">
        <w:rPr>
          <w:rFonts w:ascii="Times New Roman" w:hAnsi="Times New Roman" w:cs="Times New Roman"/>
        </w:rPr>
        <w:t>paleness of our days</w:t>
      </w:r>
      <w:r w:rsidR="00780161" w:rsidRPr="000D5ECF">
        <w:rPr>
          <w:rFonts w:ascii="Times New Roman" w:hAnsi="Times New Roman" w:cs="Times New Roman"/>
        </w:rPr>
        <w:t>.</w:t>
      </w:r>
      <w:r w:rsidR="008241F1" w:rsidRPr="000D5ECF">
        <w:rPr>
          <w:rFonts w:ascii="Times New Roman" w:hAnsi="Times New Roman" w:cs="Times New Roman"/>
        </w:rPr>
        <w:t xml:space="preserve"> </w:t>
      </w:r>
      <w:r w:rsidR="000F65C7" w:rsidRPr="000D5ECF">
        <w:rPr>
          <w:rFonts w:ascii="Times New Roman" w:hAnsi="Times New Roman" w:cs="Times New Roman"/>
        </w:rPr>
        <w:t>Luca</w:t>
      </w:r>
      <w:r w:rsidR="00E32608" w:rsidRPr="000D5ECF">
        <w:rPr>
          <w:rFonts w:ascii="Times New Roman" w:hAnsi="Times New Roman" w:cs="Times New Roman"/>
        </w:rPr>
        <w:t xml:space="preserve"> says </w:t>
      </w:r>
      <w:r w:rsidR="002864FC" w:rsidRPr="000D5ECF">
        <w:rPr>
          <w:rFonts w:ascii="Times New Roman" w:hAnsi="Times New Roman" w:cs="Times New Roman"/>
        </w:rPr>
        <w:t xml:space="preserve">we should turn back soon, </w:t>
      </w:r>
      <w:r w:rsidR="00E32608" w:rsidRPr="000D5ECF">
        <w:rPr>
          <w:rFonts w:ascii="Times New Roman" w:hAnsi="Times New Roman" w:cs="Times New Roman"/>
        </w:rPr>
        <w:t>w</w:t>
      </w:r>
      <w:r w:rsidR="00D518EC" w:rsidRPr="000D5ECF">
        <w:rPr>
          <w:rFonts w:ascii="Times New Roman" w:hAnsi="Times New Roman" w:cs="Times New Roman"/>
        </w:rPr>
        <w:t>e are</w:t>
      </w:r>
      <w:r w:rsidR="008771F0" w:rsidRPr="000D5ECF">
        <w:rPr>
          <w:rFonts w:ascii="Times New Roman" w:hAnsi="Times New Roman" w:cs="Times New Roman"/>
        </w:rPr>
        <w:t xml:space="preserve"> going somewhere we don’t belong, </w:t>
      </w:r>
      <w:r w:rsidR="00E32608" w:rsidRPr="000D5ECF">
        <w:rPr>
          <w:rFonts w:ascii="Times New Roman" w:hAnsi="Times New Roman" w:cs="Times New Roman"/>
        </w:rPr>
        <w:t xml:space="preserve">like </w:t>
      </w:r>
      <w:r w:rsidR="00400E37" w:rsidRPr="000D5ECF">
        <w:rPr>
          <w:rFonts w:ascii="Times New Roman" w:hAnsi="Times New Roman" w:cs="Times New Roman"/>
        </w:rPr>
        <w:t xml:space="preserve">when you </w:t>
      </w:r>
      <w:r w:rsidR="0098728E" w:rsidRPr="000D5ECF">
        <w:rPr>
          <w:rFonts w:ascii="Times New Roman" w:hAnsi="Times New Roman" w:cs="Times New Roman"/>
        </w:rPr>
        <w:t>f</w:t>
      </w:r>
      <w:r w:rsidR="00457B3A" w:rsidRPr="000D5ECF">
        <w:rPr>
          <w:rFonts w:ascii="Times New Roman" w:hAnsi="Times New Roman" w:cs="Times New Roman"/>
        </w:rPr>
        <w:t xml:space="preserve">all </w:t>
      </w:r>
      <w:r w:rsidR="008771F0" w:rsidRPr="000D5ECF">
        <w:rPr>
          <w:rFonts w:ascii="Times New Roman" w:hAnsi="Times New Roman" w:cs="Times New Roman"/>
        </w:rPr>
        <w:t>off the edge</w:t>
      </w:r>
      <w:r w:rsidR="0098728E" w:rsidRPr="000D5ECF">
        <w:rPr>
          <w:rFonts w:ascii="Times New Roman" w:hAnsi="Times New Roman" w:cs="Times New Roman"/>
        </w:rPr>
        <w:t>s</w:t>
      </w:r>
      <w:r w:rsidR="008771F0" w:rsidRPr="000D5ECF">
        <w:rPr>
          <w:rFonts w:ascii="Times New Roman" w:hAnsi="Times New Roman" w:cs="Times New Roman"/>
        </w:rPr>
        <w:t xml:space="preserve"> of the playable ma</w:t>
      </w:r>
      <w:r w:rsidR="0056079F" w:rsidRPr="000D5ECF">
        <w:rPr>
          <w:rFonts w:ascii="Times New Roman" w:hAnsi="Times New Roman" w:cs="Times New Roman"/>
        </w:rPr>
        <w:t>p</w:t>
      </w:r>
      <w:r w:rsidR="00971C3C" w:rsidRPr="000D5ECF">
        <w:rPr>
          <w:rFonts w:ascii="Times New Roman" w:hAnsi="Times New Roman" w:cs="Times New Roman"/>
        </w:rPr>
        <w:t xml:space="preserve"> and</w:t>
      </w:r>
      <w:r w:rsidR="00400E37" w:rsidRPr="000D5ECF">
        <w:rPr>
          <w:rFonts w:ascii="Times New Roman" w:hAnsi="Times New Roman" w:cs="Times New Roman"/>
        </w:rPr>
        <w:t xml:space="preserve"> are</w:t>
      </w:r>
      <w:r w:rsidR="004F2787" w:rsidRPr="000D5ECF">
        <w:rPr>
          <w:rFonts w:ascii="Times New Roman" w:hAnsi="Times New Roman" w:cs="Times New Roman"/>
        </w:rPr>
        <w:t xml:space="preserve"> </w:t>
      </w:r>
      <w:r w:rsidR="00971C3C" w:rsidRPr="000D5ECF">
        <w:rPr>
          <w:rFonts w:ascii="Times New Roman" w:hAnsi="Times New Roman" w:cs="Times New Roman"/>
        </w:rPr>
        <w:t>s</w:t>
      </w:r>
      <w:r w:rsidR="0098728E" w:rsidRPr="000D5ECF">
        <w:rPr>
          <w:rFonts w:ascii="Times New Roman" w:hAnsi="Times New Roman" w:cs="Times New Roman"/>
        </w:rPr>
        <w:t>entenced to</w:t>
      </w:r>
      <w:r w:rsidR="008771F0" w:rsidRPr="000D5ECF">
        <w:rPr>
          <w:rFonts w:ascii="Times New Roman" w:hAnsi="Times New Roman" w:cs="Times New Roman"/>
        </w:rPr>
        <w:t xml:space="preserve"> respawn at</w:t>
      </w:r>
      <w:r w:rsidR="004F031F" w:rsidRPr="000D5ECF">
        <w:rPr>
          <w:rFonts w:ascii="Times New Roman" w:hAnsi="Times New Roman" w:cs="Times New Roman"/>
        </w:rPr>
        <w:t xml:space="preserve"> the</w:t>
      </w:r>
      <w:r w:rsidR="008771F0" w:rsidRPr="000D5ECF">
        <w:rPr>
          <w:rFonts w:ascii="Times New Roman" w:hAnsi="Times New Roman" w:cs="Times New Roman"/>
        </w:rPr>
        <w:t xml:space="preserve"> last checkpoin</w:t>
      </w:r>
      <w:r w:rsidR="003F7519" w:rsidRPr="000D5ECF">
        <w:rPr>
          <w:rFonts w:ascii="Times New Roman" w:hAnsi="Times New Roman" w:cs="Times New Roman"/>
        </w:rPr>
        <w:t>t</w:t>
      </w:r>
      <w:r w:rsidR="00083580" w:rsidRPr="000D5ECF">
        <w:rPr>
          <w:rFonts w:ascii="Times New Roman" w:hAnsi="Times New Roman" w:cs="Times New Roman"/>
        </w:rPr>
        <w:t>, but</w:t>
      </w:r>
      <w:r w:rsidR="004F031F" w:rsidRPr="000D5ECF">
        <w:rPr>
          <w:rFonts w:ascii="Times New Roman" w:hAnsi="Times New Roman" w:cs="Times New Roman"/>
        </w:rPr>
        <w:t xml:space="preserve"> </w:t>
      </w:r>
      <w:r w:rsidR="00865A10" w:rsidRPr="000D5ECF">
        <w:rPr>
          <w:rFonts w:ascii="Times New Roman" w:hAnsi="Times New Roman" w:cs="Times New Roman"/>
        </w:rPr>
        <w:t>that’s not what I believe.</w:t>
      </w:r>
      <w:r w:rsidR="005F269A" w:rsidRPr="000D5ECF">
        <w:rPr>
          <w:rFonts w:ascii="Times New Roman" w:hAnsi="Times New Roman" w:cs="Times New Roman"/>
        </w:rPr>
        <w:t xml:space="preserve"> </w:t>
      </w:r>
      <w:r w:rsidR="00852F52" w:rsidRPr="000D5ECF">
        <w:rPr>
          <w:rFonts w:ascii="Times New Roman" w:hAnsi="Times New Roman" w:cs="Times New Roman"/>
        </w:rPr>
        <w:t>Look</w:t>
      </w:r>
      <w:r w:rsidR="00865A10" w:rsidRPr="000D5ECF">
        <w:rPr>
          <w:rFonts w:ascii="Times New Roman" w:hAnsi="Times New Roman" w:cs="Times New Roman"/>
        </w:rPr>
        <w:t xml:space="preserve"> </w:t>
      </w:r>
      <w:r w:rsidR="008852D0" w:rsidRPr="000D5ECF">
        <w:rPr>
          <w:rFonts w:ascii="Times New Roman" w:hAnsi="Times New Roman" w:cs="Times New Roman"/>
        </w:rPr>
        <w:t xml:space="preserve">at </w:t>
      </w:r>
      <w:r w:rsidR="00865A10" w:rsidRPr="000D5ECF">
        <w:rPr>
          <w:rFonts w:ascii="Times New Roman" w:hAnsi="Times New Roman" w:cs="Times New Roman"/>
        </w:rPr>
        <w:t>how t</w:t>
      </w:r>
      <w:r w:rsidR="006E1972" w:rsidRPr="000D5ECF">
        <w:rPr>
          <w:rFonts w:ascii="Times New Roman" w:hAnsi="Times New Roman" w:cs="Times New Roman"/>
        </w:rPr>
        <w:t>h</w:t>
      </w:r>
      <w:r w:rsidR="009F60C9" w:rsidRPr="000D5ECF">
        <w:rPr>
          <w:rFonts w:ascii="Times New Roman" w:hAnsi="Times New Roman" w:cs="Times New Roman"/>
        </w:rPr>
        <w:t>e</w:t>
      </w:r>
      <w:r w:rsidR="00E32608" w:rsidRPr="000D5ECF">
        <w:rPr>
          <w:rFonts w:ascii="Times New Roman" w:hAnsi="Times New Roman" w:cs="Times New Roman"/>
        </w:rPr>
        <w:t xml:space="preserve"> </w:t>
      </w:r>
      <w:r w:rsidR="00C470FA" w:rsidRPr="000D5ECF">
        <w:rPr>
          <w:rFonts w:ascii="Times New Roman" w:hAnsi="Times New Roman" w:cs="Times New Roman"/>
        </w:rPr>
        <w:t>desert</w:t>
      </w:r>
      <w:r w:rsidR="00E32608" w:rsidRPr="000D5ECF">
        <w:rPr>
          <w:rFonts w:ascii="Times New Roman" w:hAnsi="Times New Roman" w:cs="Times New Roman"/>
        </w:rPr>
        <w:t xml:space="preserve"> </w:t>
      </w:r>
      <w:r w:rsidR="001D012E" w:rsidRPr="000D5ECF">
        <w:rPr>
          <w:rFonts w:ascii="Times New Roman" w:hAnsi="Times New Roman" w:cs="Times New Roman"/>
        </w:rPr>
        <w:t>unfolds</w:t>
      </w:r>
      <w:r w:rsidR="006E1972" w:rsidRPr="000D5ECF">
        <w:rPr>
          <w:rFonts w:ascii="Times New Roman" w:hAnsi="Times New Roman" w:cs="Times New Roman"/>
        </w:rPr>
        <w:t xml:space="preserve"> </w:t>
      </w:r>
      <w:r w:rsidR="00702FC2" w:rsidRPr="000D5ECF">
        <w:rPr>
          <w:rFonts w:ascii="Times New Roman" w:hAnsi="Times New Roman" w:cs="Times New Roman"/>
        </w:rPr>
        <w:t>be</w:t>
      </w:r>
      <w:r w:rsidR="006E1972" w:rsidRPr="000D5ECF">
        <w:rPr>
          <w:rFonts w:ascii="Times New Roman" w:hAnsi="Times New Roman" w:cs="Times New Roman"/>
        </w:rPr>
        <w:t>neath us</w:t>
      </w:r>
      <w:r w:rsidR="00865A10" w:rsidRPr="000D5ECF">
        <w:rPr>
          <w:rFonts w:ascii="Times New Roman" w:hAnsi="Times New Roman" w:cs="Times New Roman"/>
        </w:rPr>
        <w:t>,</w:t>
      </w:r>
      <w:r w:rsidR="00CA10F3" w:rsidRPr="000D5ECF">
        <w:rPr>
          <w:rFonts w:ascii="Times New Roman" w:hAnsi="Times New Roman" w:cs="Times New Roman"/>
        </w:rPr>
        <w:t xml:space="preserve"> </w:t>
      </w:r>
      <w:r w:rsidR="00865A10" w:rsidRPr="000D5ECF">
        <w:rPr>
          <w:rFonts w:ascii="Times New Roman" w:hAnsi="Times New Roman" w:cs="Times New Roman"/>
        </w:rPr>
        <w:t xml:space="preserve">how the grid </w:t>
      </w:r>
      <w:r w:rsidR="00F26208" w:rsidRPr="000D5ECF">
        <w:rPr>
          <w:rFonts w:ascii="Times New Roman" w:hAnsi="Times New Roman" w:cs="Times New Roman"/>
        </w:rPr>
        <w:t>doesn’t</w:t>
      </w:r>
      <w:r w:rsidR="00865A10" w:rsidRPr="000D5ECF">
        <w:rPr>
          <w:rFonts w:ascii="Times New Roman" w:hAnsi="Times New Roman" w:cs="Times New Roman"/>
        </w:rPr>
        <w:t xml:space="preserve"> end</w:t>
      </w:r>
      <w:r w:rsidR="00C86604" w:rsidRPr="000D5ECF">
        <w:rPr>
          <w:rFonts w:ascii="Times New Roman" w:hAnsi="Times New Roman" w:cs="Times New Roman"/>
        </w:rPr>
        <w:t>.</w:t>
      </w:r>
      <w:r w:rsidR="00096045" w:rsidRPr="000D5ECF">
        <w:rPr>
          <w:rFonts w:ascii="Times New Roman" w:hAnsi="Times New Roman" w:cs="Times New Roman"/>
        </w:rPr>
        <w:t xml:space="preserve"> </w:t>
      </w:r>
      <w:r w:rsidR="00B075CD" w:rsidRPr="000D5ECF">
        <w:rPr>
          <w:rFonts w:ascii="Times New Roman" w:hAnsi="Times New Roman" w:cs="Times New Roman"/>
        </w:rPr>
        <w:t>With e</w:t>
      </w:r>
      <w:r w:rsidR="003F7519" w:rsidRPr="000D5ECF">
        <w:rPr>
          <w:rFonts w:ascii="Times New Roman" w:hAnsi="Times New Roman" w:cs="Times New Roman"/>
        </w:rPr>
        <w:t>ach</w:t>
      </w:r>
      <w:r w:rsidR="00B075CD" w:rsidRPr="000D5ECF">
        <w:rPr>
          <w:rFonts w:ascii="Times New Roman" w:hAnsi="Times New Roman" w:cs="Times New Roman"/>
        </w:rPr>
        <w:t xml:space="preserve"> step </w:t>
      </w:r>
      <w:r w:rsidR="0043322A" w:rsidRPr="000D5ECF">
        <w:rPr>
          <w:rFonts w:ascii="Times New Roman" w:hAnsi="Times New Roman" w:cs="Times New Roman"/>
        </w:rPr>
        <w:t>we</w:t>
      </w:r>
      <w:r w:rsidR="00B075CD" w:rsidRPr="000D5ECF">
        <w:rPr>
          <w:rFonts w:ascii="Times New Roman" w:hAnsi="Times New Roman" w:cs="Times New Roman"/>
        </w:rPr>
        <w:t xml:space="preserve"> take, our feet mold slightly over the curvature of the </w:t>
      </w:r>
      <w:r w:rsidR="00F504AF" w:rsidRPr="000D5ECF">
        <w:rPr>
          <w:rFonts w:ascii="Times New Roman" w:hAnsi="Times New Roman" w:cs="Times New Roman"/>
        </w:rPr>
        <w:t>e</w:t>
      </w:r>
      <w:r w:rsidR="00B075CD" w:rsidRPr="000D5ECF">
        <w:rPr>
          <w:rFonts w:ascii="Times New Roman" w:hAnsi="Times New Roman" w:cs="Times New Roman"/>
        </w:rPr>
        <w:t xml:space="preserve">arth. </w:t>
      </w:r>
    </w:p>
    <w:p w14:paraId="1D2655B1" w14:textId="314495A6" w:rsidR="00986468" w:rsidRPr="00E31E73" w:rsidRDefault="00986468" w:rsidP="00231B2D">
      <w:pPr>
        <w:rPr>
          <w:rFonts w:ascii="Garamond" w:hAnsi="Garamond" w:cs="AppleSystemUIFont"/>
        </w:rPr>
      </w:pPr>
    </w:p>
    <w:sectPr w:rsidR="00986468" w:rsidRPr="00E31E73" w:rsidSect="00214EF4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BAF01" w14:textId="77777777" w:rsidR="00E368F3" w:rsidRDefault="00E368F3" w:rsidP="00FB2FE7">
      <w:r>
        <w:separator/>
      </w:r>
    </w:p>
  </w:endnote>
  <w:endnote w:type="continuationSeparator" w:id="0">
    <w:p w14:paraId="6FC91A61" w14:textId="77777777" w:rsidR="00E368F3" w:rsidRDefault="00E368F3" w:rsidP="00FB2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67625771"/>
      <w:docPartObj>
        <w:docPartGallery w:val="Page Numbers (Bottom of Page)"/>
        <w:docPartUnique/>
      </w:docPartObj>
    </w:sdtPr>
    <w:sdtContent>
      <w:p w14:paraId="4BCE7E56" w14:textId="428FAC6B" w:rsidR="00FB2FE7" w:rsidRDefault="00FB2FE7" w:rsidP="0074443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ABB3AE1" w14:textId="77777777" w:rsidR="00FB2FE7" w:rsidRDefault="00FB2F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Helvetica" w:hAnsi="Helvetica"/>
        <w:sz w:val="20"/>
        <w:szCs w:val="20"/>
      </w:rPr>
      <w:id w:val="-1304388437"/>
      <w:docPartObj>
        <w:docPartGallery w:val="Page Numbers (Bottom of Page)"/>
        <w:docPartUnique/>
      </w:docPartObj>
    </w:sdtPr>
    <w:sdtContent>
      <w:p w14:paraId="1AEF8DC4" w14:textId="7FC06231" w:rsidR="00FB2FE7" w:rsidRPr="00FB2FE7" w:rsidRDefault="00FB2FE7" w:rsidP="0074443B">
        <w:pPr>
          <w:pStyle w:val="Footer"/>
          <w:framePr w:wrap="none" w:vAnchor="text" w:hAnchor="margin" w:xAlign="center" w:y="1"/>
          <w:rPr>
            <w:rStyle w:val="PageNumber"/>
            <w:rFonts w:ascii="Helvetica" w:hAnsi="Helvetica"/>
            <w:sz w:val="20"/>
            <w:szCs w:val="20"/>
          </w:rPr>
        </w:pPr>
        <w:r w:rsidRPr="00703F91">
          <w:rPr>
            <w:rStyle w:val="PageNumber"/>
            <w:rFonts w:ascii="Helvetica" w:hAnsi="Helvetica"/>
            <w:sz w:val="18"/>
            <w:szCs w:val="18"/>
          </w:rPr>
          <w:fldChar w:fldCharType="begin"/>
        </w:r>
        <w:r w:rsidRPr="00703F91">
          <w:rPr>
            <w:rStyle w:val="PageNumber"/>
            <w:rFonts w:ascii="Helvetica" w:hAnsi="Helvetica"/>
            <w:sz w:val="18"/>
            <w:szCs w:val="18"/>
          </w:rPr>
          <w:instrText xml:space="preserve"> PAGE </w:instrText>
        </w:r>
        <w:r w:rsidRPr="00703F91">
          <w:rPr>
            <w:rStyle w:val="PageNumber"/>
            <w:rFonts w:ascii="Helvetica" w:hAnsi="Helvetica"/>
            <w:sz w:val="18"/>
            <w:szCs w:val="18"/>
          </w:rPr>
          <w:fldChar w:fldCharType="separate"/>
        </w:r>
        <w:r w:rsidRPr="00703F91">
          <w:rPr>
            <w:rStyle w:val="PageNumber"/>
            <w:rFonts w:ascii="Helvetica" w:hAnsi="Helvetica"/>
            <w:noProof/>
            <w:sz w:val="18"/>
            <w:szCs w:val="18"/>
          </w:rPr>
          <w:t>1</w:t>
        </w:r>
        <w:r w:rsidRPr="00703F91">
          <w:rPr>
            <w:rStyle w:val="PageNumber"/>
            <w:rFonts w:ascii="Helvetica" w:hAnsi="Helvetica"/>
            <w:sz w:val="18"/>
            <w:szCs w:val="18"/>
          </w:rPr>
          <w:fldChar w:fldCharType="end"/>
        </w:r>
      </w:p>
    </w:sdtContent>
  </w:sdt>
  <w:p w14:paraId="708434EE" w14:textId="77777777" w:rsidR="00FB2FE7" w:rsidRDefault="00FB2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3D497" w14:textId="77777777" w:rsidR="00E368F3" w:rsidRDefault="00E368F3" w:rsidP="00FB2FE7">
      <w:r>
        <w:separator/>
      </w:r>
    </w:p>
  </w:footnote>
  <w:footnote w:type="continuationSeparator" w:id="0">
    <w:p w14:paraId="0C926FFB" w14:textId="77777777" w:rsidR="00E368F3" w:rsidRDefault="00E368F3" w:rsidP="00FB2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B1624"/>
    <w:multiLevelType w:val="hybridMultilevel"/>
    <w:tmpl w:val="70D647B6"/>
    <w:lvl w:ilvl="0" w:tplc="E812BD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13729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E11"/>
    <w:rsid w:val="0000011E"/>
    <w:rsid w:val="0000057E"/>
    <w:rsid w:val="00000DA6"/>
    <w:rsid w:val="00000E60"/>
    <w:rsid w:val="00001142"/>
    <w:rsid w:val="00001F83"/>
    <w:rsid w:val="00001FB8"/>
    <w:rsid w:val="0000335D"/>
    <w:rsid w:val="00003455"/>
    <w:rsid w:val="00003FBB"/>
    <w:rsid w:val="00004F59"/>
    <w:rsid w:val="0000510A"/>
    <w:rsid w:val="00005BB7"/>
    <w:rsid w:val="00006336"/>
    <w:rsid w:val="0000672C"/>
    <w:rsid w:val="00006B61"/>
    <w:rsid w:val="00006F32"/>
    <w:rsid w:val="00006F4A"/>
    <w:rsid w:val="00007606"/>
    <w:rsid w:val="0001111F"/>
    <w:rsid w:val="000113EC"/>
    <w:rsid w:val="00011412"/>
    <w:rsid w:val="0001215C"/>
    <w:rsid w:val="00012248"/>
    <w:rsid w:val="00013340"/>
    <w:rsid w:val="00014364"/>
    <w:rsid w:val="0001437A"/>
    <w:rsid w:val="00014FBE"/>
    <w:rsid w:val="00015305"/>
    <w:rsid w:val="00016185"/>
    <w:rsid w:val="000167B6"/>
    <w:rsid w:val="00016ABA"/>
    <w:rsid w:val="00017933"/>
    <w:rsid w:val="0002037C"/>
    <w:rsid w:val="00020EC4"/>
    <w:rsid w:val="00020F14"/>
    <w:rsid w:val="0002256C"/>
    <w:rsid w:val="00023438"/>
    <w:rsid w:val="00023C24"/>
    <w:rsid w:val="00023CEA"/>
    <w:rsid w:val="00023E6A"/>
    <w:rsid w:val="00025FD7"/>
    <w:rsid w:val="00026901"/>
    <w:rsid w:val="00027C64"/>
    <w:rsid w:val="000305C7"/>
    <w:rsid w:val="000305E0"/>
    <w:rsid w:val="00030FCE"/>
    <w:rsid w:val="0003154E"/>
    <w:rsid w:val="00031585"/>
    <w:rsid w:val="0003258A"/>
    <w:rsid w:val="00034096"/>
    <w:rsid w:val="000353E1"/>
    <w:rsid w:val="00035400"/>
    <w:rsid w:val="00035766"/>
    <w:rsid w:val="00036ED0"/>
    <w:rsid w:val="000374B5"/>
    <w:rsid w:val="00040617"/>
    <w:rsid w:val="00040A36"/>
    <w:rsid w:val="00042B89"/>
    <w:rsid w:val="000435E1"/>
    <w:rsid w:val="00043A44"/>
    <w:rsid w:val="000451D2"/>
    <w:rsid w:val="0004544A"/>
    <w:rsid w:val="00047546"/>
    <w:rsid w:val="00050733"/>
    <w:rsid w:val="00052697"/>
    <w:rsid w:val="00052B50"/>
    <w:rsid w:val="0005311E"/>
    <w:rsid w:val="00055DBC"/>
    <w:rsid w:val="00055FB1"/>
    <w:rsid w:val="00057263"/>
    <w:rsid w:val="000578CA"/>
    <w:rsid w:val="00060226"/>
    <w:rsid w:val="00060F48"/>
    <w:rsid w:val="000611C0"/>
    <w:rsid w:val="0006197C"/>
    <w:rsid w:val="00061D64"/>
    <w:rsid w:val="000624B7"/>
    <w:rsid w:val="00063A81"/>
    <w:rsid w:val="00063D02"/>
    <w:rsid w:val="00064EEB"/>
    <w:rsid w:val="00065700"/>
    <w:rsid w:val="0006711E"/>
    <w:rsid w:val="00070B16"/>
    <w:rsid w:val="000716E0"/>
    <w:rsid w:val="000720D7"/>
    <w:rsid w:val="0007225E"/>
    <w:rsid w:val="0007305F"/>
    <w:rsid w:val="000736C6"/>
    <w:rsid w:val="000741AA"/>
    <w:rsid w:val="000750AD"/>
    <w:rsid w:val="00076A42"/>
    <w:rsid w:val="00076B71"/>
    <w:rsid w:val="000802C3"/>
    <w:rsid w:val="0008057F"/>
    <w:rsid w:val="00080C22"/>
    <w:rsid w:val="00080DEE"/>
    <w:rsid w:val="00081E7D"/>
    <w:rsid w:val="00082546"/>
    <w:rsid w:val="000828D0"/>
    <w:rsid w:val="000830A5"/>
    <w:rsid w:val="00083580"/>
    <w:rsid w:val="000838E2"/>
    <w:rsid w:val="000851F8"/>
    <w:rsid w:val="00086802"/>
    <w:rsid w:val="00086CF8"/>
    <w:rsid w:val="000873E6"/>
    <w:rsid w:val="000901E5"/>
    <w:rsid w:val="00090B19"/>
    <w:rsid w:val="0009109A"/>
    <w:rsid w:val="00091E32"/>
    <w:rsid w:val="000922AC"/>
    <w:rsid w:val="000922D8"/>
    <w:rsid w:val="00092747"/>
    <w:rsid w:val="00092B66"/>
    <w:rsid w:val="00093A8C"/>
    <w:rsid w:val="00093B46"/>
    <w:rsid w:val="00094DA7"/>
    <w:rsid w:val="00095109"/>
    <w:rsid w:val="000952B3"/>
    <w:rsid w:val="000956AF"/>
    <w:rsid w:val="0009586D"/>
    <w:rsid w:val="00096045"/>
    <w:rsid w:val="00096C26"/>
    <w:rsid w:val="000975F9"/>
    <w:rsid w:val="000A0ADD"/>
    <w:rsid w:val="000A0F1D"/>
    <w:rsid w:val="000A0F6B"/>
    <w:rsid w:val="000A1C66"/>
    <w:rsid w:val="000A2060"/>
    <w:rsid w:val="000A2BD9"/>
    <w:rsid w:val="000A2CAC"/>
    <w:rsid w:val="000A32B0"/>
    <w:rsid w:val="000A346B"/>
    <w:rsid w:val="000A3E12"/>
    <w:rsid w:val="000A4522"/>
    <w:rsid w:val="000A5AA8"/>
    <w:rsid w:val="000A5E9A"/>
    <w:rsid w:val="000A61A3"/>
    <w:rsid w:val="000B05BB"/>
    <w:rsid w:val="000B0B99"/>
    <w:rsid w:val="000B1055"/>
    <w:rsid w:val="000B144E"/>
    <w:rsid w:val="000B1C49"/>
    <w:rsid w:val="000B211D"/>
    <w:rsid w:val="000B2B32"/>
    <w:rsid w:val="000B5DA8"/>
    <w:rsid w:val="000B5E3B"/>
    <w:rsid w:val="000B5F9B"/>
    <w:rsid w:val="000B61BA"/>
    <w:rsid w:val="000B66E7"/>
    <w:rsid w:val="000B6853"/>
    <w:rsid w:val="000B75A1"/>
    <w:rsid w:val="000C06B0"/>
    <w:rsid w:val="000C0B00"/>
    <w:rsid w:val="000C20C8"/>
    <w:rsid w:val="000C22D7"/>
    <w:rsid w:val="000C290B"/>
    <w:rsid w:val="000C35B7"/>
    <w:rsid w:val="000C362E"/>
    <w:rsid w:val="000C3DFA"/>
    <w:rsid w:val="000C423B"/>
    <w:rsid w:val="000C60E8"/>
    <w:rsid w:val="000C6EB3"/>
    <w:rsid w:val="000D082B"/>
    <w:rsid w:val="000D1355"/>
    <w:rsid w:val="000D29DB"/>
    <w:rsid w:val="000D307E"/>
    <w:rsid w:val="000D33AC"/>
    <w:rsid w:val="000D33CD"/>
    <w:rsid w:val="000D3CD3"/>
    <w:rsid w:val="000D3D98"/>
    <w:rsid w:val="000D5046"/>
    <w:rsid w:val="000D54F4"/>
    <w:rsid w:val="000D5ECF"/>
    <w:rsid w:val="000D627C"/>
    <w:rsid w:val="000D6FCA"/>
    <w:rsid w:val="000D79FA"/>
    <w:rsid w:val="000D7E0A"/>
    <w:rsid w:val="000E11E4"/>
    <w:rsid w:val="000E122F"/>
    <w:rsid w:val="000E1A49"/>
    <w:rsid w:val="000E1A78"/>
    <w:rsid w:val="000E1CAD"/>
    <w:rsid w:val="000E25F9"/>
    <w:rsid w:val="000E2A30"/>
    <w:rsid w:val="000E2D09"/>
    <w:rsid w:val="000E3726"/>
    <w:rsid w:val="000E3A5E"/>
    <w:rsid w:val="000E40B8"/>
    <w:rsid w:val="000E42E7"/>
    <w:rsid w:val="000E5104"/>
    <w:rsid w:val="000E5256"/>
    <w:rsid w:val="000E5DC1"/>
    <w:rsid w:val="000E671E"/>
    <w:rsid w:val="000E6CE3"/>
    <w:rsid w:val="000E7132"/>
    <w:rsid w:val="000E7701"/>
    <w:rsid w:val="000E770E"/>
    <w:rsid w:val="000F015F"/>
    <w:rsid w:val="000F0436"/>
    <w:rsid w:val="000F09B9"/>
    <w:rsid w:val="000F1306"/>
    <w:rsid w:val="000F1EBD"/>
    <w:rsid w:val="000F21EA"/>
    <w:rsid w:val="000F2B22"/>
    <w:rsid w:val="000F2DCD"/>
    <w:rsid w:val="000F35C7"/>
    <w:rsid w:val="000F3B30"/>
    <w:rsid w:val="000F4830"/>
    <w:rsid w:val="000F5520"/>
    <w:rsid w:val="000F61CD"/>
    <w:rsid w:val="000F6300"/>
    <w:rsid w:val="000F65C7"/>
    <w:rsid w:val="000F739E"/>
    <w:rsid w:val="000F786B"/>
    <w:rsid w:val="000F7D8E"/>
    <w:rsid w:val="001002C9"/>
    <w:rsid w:val="001005C9"/>
    <w:rsid w:val="00100884"/>
    <w:rsid w:val="001022C8"/>
    <w:rsid w:val="001025E8"/>
    <w:rsid w:val="001032E9"/>
    <w:rsid w:val="001037E6"/>
    <w:rsid w:val="001039AD"/>
    <w:rsid w:val="00103F4B"/>
    <w:rsid w:val="0010509C"/>
    <w:rsid w:val="0010574E"/>
    <w:rsid w:val="001063C8"/>
    <w:rsid w:val="00106663"/>
    <w:rsid w:val="001067A2"/>
    <w:rsid w:val="00106B6F"/>
    <w:rsid w:val="00106EAE"/>
    <w:rsid w:val="001076A5"/>
    <w:rsid w:val="0010799C"/>
    <w:rsid w:val="00107C1A"/>
    <w:rsid w:val="001107E2"/>
    <w:rsid w:val="00111502"/>
    <w:rsid w:val="001121BE"/>
    <w:rsid w:val="0011389F"/>
    <w:rsid w:val="001148EE"/>
    <w:rsid w:val="001156C0"/>
    <w:rsid w:val="001156DB"/>
    <w:rsid w:val="00116A14"/>
    <w:rsid w:val="00116E2B"/>
    <w:rsid w:val="0012181C"/>
    <w:rsid w:val="00122153"/>
    <w:rsid w:val="0012334C"/>
    <w:rsid w:val="00123573"/>
    <w:rsid w:val="00123C66"/>
    <w:rsid w:val="00123E98"/>
    <w:rsid w:val="001247A8"/>
    <w:rsid w:val="001251D2"/>
    <w:rsid w:val="00125392"/>
    <w:rsid w:val="001259CD"/>
    <w:rsid w:val="00125C8D"/>
    <w:rsid w:val="00126CE2"/>
    <w:rsid w:val="0012773C"/>
    <w:rsid w:val="00130FB8"/>
    <w:rsid w:val="00131A11"/>
    <w:rsid w:val="00131A91"/>
    <w:rsid w:val="00131DD6"/>
    <w:rsid w:val="00132604"/>
    <w:rsid w:val="0013365D"/>
    <w:rsid w:val="001340F7"/>
    <w:rsid w:val="001354B4"/>
    <w:rsid w:val="00135E32"/>
    <w:rsid w:val="00136CC9"/>
    <w:rsid w:val="0014006D"/>
    <w:rsid w:val="00140B1C"/>
    <w:rsid w:val="00141066"/>
    <w:rsid w:val="0014125E"/>
    <w:rsid w:val="0014193E"/>
    <w:rsid w:val="0014256B"/>
    <w:rsid w:val="001425AD"/>
    <w:rsid w:val="00143128"/>
    <w:rsid w:val="001443FC"/>
    <w:rsid w:val="00144411"/>
    <w:rsid w:val="00144C86"/>
    <w:rsid w:val="00144FD8"/>
    <w:rsid w:val="001454C6"/>
    <w:rsid w:val="00146BB6"/>
    <w:rsid w:val="00147080"/>
    <w:rsid w:val="0015019E"/>
    <w:rsid w:val="0015026E"/>
    <w:rsid w:val="00150D97"/>
    <w:rsid w:val="001516B8"/>
    <w:rsid w:val="00151751"/>
    <w:rsid w:val="001524EC"/>
    <w:rsid w:val="001534F6"/>
    <w:rsid w:val="00153C03"/>
    <w:rsid w:val="00154E8A"/>
    <w:rsid w:val="00155384"/>
    <w:rsid w:val="00155B2D"/>
    <w:rsid w:val="001561C1"/>
    <w:rsid w:val="00156B1B"/>
    <w:rsid w:val="00157A34"/>
    <w:rsid w:val="0016024A"/>
    <w:rsid w:val="00160AB0"/>
    <w:rsid w:val="00160AC6"/>
    <w:rsid w:val="00160C3C"/>
    <w:rsid w:val="001612DA"/>
    <w:rsid w:val="00161992"/>
    <w:rsid w:val="00161F8A"/>
    <w:rsid w:val="00162092"/>
    <w:rsid w:val="001623E3"/>
    <w:rsid w:val="00163D2D"/>
    <w:rsid w:val="00163DF7"/>
    <w:rsid w:val="00164811"/>
    <w:rsid w:val="00164876"/>
    <w:rsid w:val="00165D8C"/>
    <w:rsid w:val="001661E8"/>
    <w:rsid w:val="00166B7E"/>
    <w:rsid w:val="001671D4"/>
    <w:rsid w:val="001700EB"/>
    <w:rsid w:val="00172E7A"/>
    <w:rsid w:val="001734F8"/>
    <w:rsid w:val="001743C9"/>
    <w:rsid w:val="001756FA"/>
    <w:rsid w:val="0017624A"/>
    <w:rsid w:val="001767FD"/>
    <w:rsid w:val="0017711E"/>
    <w:rsid w:val="00177AA9"/>
    <w:rsid w:val="00180909"/>
    <w:rsid w:val="00180D2E"/>
    <w:rsid w:val="001815E7"/>
    <w:rsid w:val="00181802"/>
    <w:rsid w:val="00181998"/>
    <w:rsid w:val="00181C60"/>
    <w:rsid w:val="00181CD0"/>
    <w:rsid w:val="001824D4"/>
    <w:rsid w:val="001828D3"/>
    <w:rsid w:val="00182F85"/>
    <w:rsid w:val="00183686"/>
    <w:rsid w:val="001837BA"/>
    <w:rsid w:val="0018392E"/>
    <w:rsid w:val="00183BF3"/>
    <w:rsid w:val="001840F6"/>
    <w:rsid w:val="001859F7"/>
    <w:rsid w:val="00185A82"/>
    <w:rsid w:val="00185CD8"/>
    <w:rsid w:val="00185E9A"/>
    <w:rsid w:val="00187419"/>
    <w:rsid w:val="0018767F"/>
    <w:rsid w:val="00187E96"/>
    <w:rsid w:val="00190340"/>
    <w:rsid w:val="00190365"/>
    <w:rsid w:val="00190786"/>
    <w:rsid w:val="00191277"/>
    <w:rsid w:val="0019194E"/>
    <w:rsid w:val="00192B70"/>
    <w:rsid w:val="001933A8"/>
    <w:rsid w:val="00195ACD"/>
    <w:rsid w:val="00195D4B"/>
    <w:rsid w:val="001965B7"/>
    <w:rsid w:val="00196879"/>
    <w:rsid w:val="00196D43"/>
    <w:rsid w:val="00196F77"/>
    <w:rsid w:val="001A1928"/>
    <w:rsid w:val="001A1A8C"/>
    <w:rsid w:val="001A1E30"/>
    <w:rsid w:val="001A2126"/>
    <w:rsid w:val="001A21AF"/>
    <w:rsid w:val="001A2852"/>
    <w:rsid w:val="001A2A34"/>
    <w:rsid w:val="001A4543"/>
    <w:rsid w:val="001A4EC8"/>
    <w:rsid w:val="001A5ABC"/>
    <w:rsid w:val="001A5ECC"/>
    <w:rsid w:val="001A6C43"/>
    <w:rsid w:val="001A6F85"/>
    <w:rsid w:val="001A78A9"/>
    <w:rsid w:val="001A7A75"/>
    <w:rsid w:val="001B01E5"/>
    <w:rsid w:val="001B0408"/>
    <w:rsid w:val="001B1662"/>
    <w:rsid w:val="001B1F57"/>
    <w:rsid w:val="001B20DB"/>
    <w:rsid w:val="001B404F"/>
    <w:rsid w:val="001B4676"/>
    <w:rsid w:val="001B4967"/>
    <w:rsid w:val="001B4BFB"/>
    <w:rsid w:val="001B596F"/>
    <w:rsid w:val="001B634C"/>
    <w:rsid w:val="001B7720"/>
    <w:rsid w:val="001C01F0"/>
    <w:rsid w:val="001C0BF4"/>
    <w:rsid w:val="001C1A1A"/>
    <w:rsid w:val="001C1C44"/>
    <w:rsid w:val="001C22E5"/>
    <w:rsid w:val="001C255F"/>
    <w:rsid w:val="001C34E9"/>
    <w:rsid w:val="001C3885"/>
    <w:rsid w:val="001C3C37"/>
    <w:rsid w:val="001C45F3"/>
    <w:rsid w:val="001C48E7"/>
    <w:rsid w:val="001C4E9B"/>
    <w:rsid w:val="001C53B9"/>
    <w:rsid w:val="001C70D7"/>
    <w:rsid w:val="001C74A6"/>
    <w:rsid w:val="001C7DBA"/>
    <w:rsid w:val="001D012E"/>
    <w:rsid w:val="001D026C"/>
    <w:rsid w:val="001D063A"/>
    <w:rsid w:val="001D0708"/>
    <w:rsid w:val="001D0712"/>
    <w:rsid w:val="001D07F3"/>
    <w:rsid w:val="001D1F2D"/>
    <w:rsid w:val="001D202F"/>
    <w:rsid w:val="001D210B"/>
    <w:rsid w:val="001D23D3"/>
    <w:rsid w:val="001D26FD"/>
    <w:rsid w:val="001D2D98"/>
    <w:rsid w:val="001D3AA6"/>
    <w:rsid w:val="001D3C2E"/>
    <w:rsid w:val="001D42C9"/>
    <w:rsid w:val="001D469A"/>
    <w:rsid w:val="001D5891"/>
    <w:rsid w:val="001D5C04"/>
    <w:rsid w:val="001D6226"/>
    <w:rsid w:val="001D7CDD"/>
    <w:rsid w:val="001E0451"/>
    <w:rsid w:val="001E0609"/>
    <w:rsid w:val="001E093E"/>
    <w:rsid w:val="001E13C4"/>
    <w:rsid w:val="001E1439"/>
    <w:rsid w:val="001E2693"/>
    <w:rsid w:val="001E28BB"/>
    <w:rsid w:val="001E3095"/>
    <w:rsid w:val="001E419F"/>
    <w:rsid w:val="001E45F9"/>
    <w:rsid w:val="001E4C4B"/>
    <w:rsid w:val="001E5600"/>
    <w:rsid w:val="001E6C16"/>
    <w:rsid w:val="001E7125"/>
    <w:rsid w:val="001E7A96"/>
    <w:rsid w:val="001F0976"/>
    <w:rsid w:val="001F2498"/>
    <w:rsid w:val="001F29A5"/>
    <w:rsid w:val="001F3575"/>
    <w:rsid w:val="001F3D21"/>
    <w:rsid w:val="001F406D"/>
    <w:rsid w:val="001F43FA"/>
    <w:rsid w:val="001F49FD"/>
    <w:rsid w:val="001F5248"/>
    <w:rsid w:val="001F52C8"/>
    <w:rsid w:val="001F5A06"/>
    <w:rsid w:val="001F5D81"/>
    <w:rsid w:val="001F6C5B"/>
    <w:rsid w:val="001F6C87"/>
    <w:rsid w:val="00201E8B"/>
    <w:rsid w:val="00204814"/>
    <w:rsid w:val="002048C1"/>
    <w:rsid w:val="0020536F"/>
    <w:rsid w:val="002053CA"/>
    <w:rsid w:val="00205462"/>
    <w:rsid w:val="002055AD"/>
    <w:rsid w:val="00205CA2"/>
    <w:rsid w:val="00206104"/>
    <w:rsid w:val="002062AC"/>
    <w:rsid w:val="002063ED"/>
    <w:rsid w:val="002066A9"/>
    <w:rsid w:val="00207177"/>
    <w:rsid w:val="0020795B"/>
    <w:rsid w:val="00207984"/>
    <w:rsid w:val="00210433"/>
    <w:rsid w:val="00210698"/>
    <w:rsid w:val="002114B8"/>
    <w:rsid w:val="0021190E"/>
    <w:rsid w:val="00211D68"/>
    <w:rsid w:val="00212958"/>
    <w:rsid w:val="00212CC7"/>
    <w:rsid w:val="00213243"/>
    <w:rsid w:val="002133B3"/>
    <w:rsid w:val="002136A0"/>
    <w:rsid w:val="00213A58"/>
    <w:rsid w:val="00214775"/>
    <w:rsid w:val="002148BC"/>
    <w:rsid w:val="00214EF4"/>
    <w:rsid w:val="0021530C"/>
    <w:rsid w:val="00215F54"/>
    <w:rsid w:val="0021760B"/>
    <w:rsid w:val="0021794A"/>
    <w:rsid w:val="00222158"/>
    <w:rsid w:val="00222670"/>
    <w:rsid w:val="00222C23"/>
    <w:rsid w:val="00223048"/>
    <w:rsid w:val="00223953"/>
    <w:rsid w:val="0022432B"/>
    <w:rsid w:val="00224F79"/>
    <w:rsid w:val="00225314"/>
    <w:rsid w:val="0022719C"/>
    <w:rsid w:val="00230BFB"/>
    <w:rsid w:val="00231021"/>
    <w:rsid w:val="00231A89"/>
    <w:rsid w:val="00231B2D"/>
    <w:rsid w:val="00231D4B"/>
    <w:rsid w:val="00231F37"/>
    <w:rsid w:val="002321E3"/>
    <w:rsid w:val="00232E76"/>
    <w:rsid w:val="002332C5"/>
    <w:rsid w:val="00234143"/>
    <w:rsid w:val="0023460A"/>
    <w:rsid w:val="002369AA"/>
    <w:rsid w:val="00236E04"/>
    <w:rsid w:val="00237124"/>
    <w:rsid w:val="00237E47"/>
    <w:rsid w:val="002401C0"/>
    <w:rsid w:val="00240579"/>
    <w:rsid w:val="00241B70"/>
    <w:rsid w:val="002425E1"/>
    <w:rsid w:val="0024278F"/>
    <w:rsid w:val="00242E73"/>
    <w:rsid w:val="00243817"/>
    <w:rsid w:val="00243A64"/>
    <w:rsid w:val="00243ED7"/>
    <w:rsid w:val="00244A2C"/>
    <w:rsid w:val="002472A1"/>
    <w:rsid w:val="0024769A"/>
    <w:rsid w:val="00247D9C"/>
    <w:rsid w:val="00250326"/>
    <w:rsid w:val="0025093D"/>
    <w:rsid w:val="00251C85"/>
    <w:rsid w:val="00252199"/>
    <w:rsid w:val="002526D5"/>
    <w:rsid w:val="002527D9"/>
    <w:rsid w:val="002529B1"/>
    <w:rsid w:val="00252DD3"/>
    <w:rsid w:val="00252DDB"/>
    <w:rsid w:val="00253B2B"/>
    <w:rsid w:val="00253F4D"/>
    <w:rsid w:val="00254684"/>
    <w:rsid w:val="00255D72"/>
    <w:rsid w:val="00256346"/>
    <w:rsid w:val="00256F36"/>
    <w:rsid w:val="0026079E"/>
    <w:rsid w:val="0026116F"/>
    <w:rsid w:val="00261EED"/>
    <w:rsid w:val="00262909"/>
    <w:rsid w:val="002642EA"/>
    <w:rsid w:val="00265D50"/>
    <w:rsid w:val="00265E8E"/>
    <w:rsid w:val="00266923"/>
    <w:rsid w:val="00266A3A"/>
    <w:rsid w:val="00267A63"/>
    <w:rsid w:val="00267EA5"/>
    <w:rsid w:val="0027053C"/>
    <w:rsid w:val="00270C9B"/>
    <w:rsid w:val="00270FAA"/>
    <w:rsid w:val="00272BA2"/>
    <w:rsid w:val="0027484E"/>
    <w:rsid w:val="002755A4"/>
    <w:rsid w:val="002756A6"/>
    <w:rsid w:val="00275770"/>
    <w:rsid w:val="00275AD5"/>
    <w:rsid w:val="00276088"/>
    <w:rsid w:val="0027622C"/>
    <w:rsid w:val="00277257"/>
    <w:rsid w:val="002779FB"/>
    <w:rsid w:val="00280C1B"/>
    <w:rsid w:val="0028274B"/>
    <w:rsid w:val="0028275A"/>
    <w:rsid w:val="002828E5"/>
    <w:rsid w:val="00282C2D"/>
    <w:rsid w:val="00283D51"/>
    <w:rsid w:val="0028416A"/>
    <w:rsid w:val="002845B5"/>
    <w:rsid w:val="002848C3"/>
    <w:rsid w:val="002849B2"/>
    <w:rsid w:val="002864FC"/>
    <w:rsid w:val="002869B9"/>
    <w:rsid w:val="00286BD6"/>
    <w:rsid w:val="00286F53"/>
    <w:rsid w:val="00286F79"/>
    <w:rsid w:val="00287080"/>
    <w:rsid w:val="00291438"/>
    <w:rsid w:val="00291C67"/>
    <w:rsid w:val="00292788"/>
    <w:rsid w:val="002928D0"/>
    <w:rsid w:val="00292BA9"/>
    <w:rsid w:val="00292D25"/>
    <w:rsid w:val="002937AA"/>
    <w:rsid w:val="002937B5"/>
    <w:rsid w:val="002938D4"/>
    <w:rsid w:val="00293D3A"/>
    <w:rsid w:val="002943B6"/>
    <w:rsid w:val="002943DC"/>
    <w:rsid w:val="002945AC"/>
    <w:rsid w:val="002948B6"/>
    <w:rsid w:val="00295B07"/>
    <w:rsid w:val="00295F15"/>
    <w:rsid w:val="00296390"/>
    <w:rsid w:val="002968C0"/>
    <w:rsid w:val="002970BE"/>
    <w:rsid w:val="00297190"/>
    <w:rsid w:val="002A14A9"/>
    <w:rsid w:val="002A1695"/>
    <w:rsid w:val="002A1B15"/>
    <w:rsid w:val="002A2304"/>
    <w:rsid w:val="002A3E1E"/>
    <w:rsid w:val="002A4608"/>
    <w:rsid w:val="002A55EF"/>
    <w:rsid w:val="002A5B3D"/>
    <w:rsid w:val="002A68D8"/>
    <w:rsid w:val="002A6ABE"/>
    <w:rsid w:val="002A7A88"/>
    <w:rsid w:val="002B0D6B"/>
    <w:rsid w:val="002B1E42"/>
    <w:rsid w:val="002B1F0A"/>
    <w:rsid w:val="002B333A"/>
    <w:rsid w:val="002B35A2"/>
    <w:rsid w:val="002B382F"/>
    <w:rsid w:val="002B42AC"/>
    <w:rsid w:val="002B4559"/>
    <w:rsid w:val="002B4DB1"/>
    <w:rsid w:val="002B50BA"/>
    <w:rsid w:val="002B6DDA"/>
    <w:rsid w:val="002B7811"/>
    <w:rsid w:val="002C07A3"/>
    <w:rsid w:val="002C1154"/>
    <w:rsid w:val="002C1842"/>
    <w:rsid w:val="002C1EF6"/>
    <w:rsid w:val="002C218C"/>
    <w:rsid w:val="002C249E"/>
    <w:rsid w:val="002C2D10"/>
    <w:rsid w:val="002C364A"/>
    <w:rsid w:val="002C589D"/>
    <w:rsid w:val="002C6B6C"/>
    <w:rsid w:val="002C6C96"/>
    <w:rsid w:val="002C7E69"/>
    <w:rsid w:val="002D01E1"/>
    <w:rsid w:val="002D039F"/>
    <w:rsid w:val="002D07D2"/>
    <w:rsid w:val="002D0AEB"/>
    <w:rsid w:val="002D1257"/>
    <w:rsid w:val="002D142C"/>
    <w:rsid w:val="002D18D0"/>
    <w:rsid w:val="002D1933"/>
    <w:rsid w:val="002D1C18"/>
    <w:rsid w:val="002D2BBF"/>
    <w:rsid w:val="002D2D17"/>
    <w:rsid w:val="002D30FA"/>
    <w:rsid w:val="002D3387"/>
    <w:rsid w:val="002D34DA"/>
    <w:rsid w:val="002D44CB"/>
    <w:rsid w:val="002D567F"/>
    <w:rsid w:val="002D5D97"/>
    <w:rsid w:val="002D6063"/>
    <w:rsid w:val="002D6BAD"/>
    <w:rsid w:val="002D7411"/>
    <w:rsid w:val="002E025A"/>
    <w:rsid w:val="002E05FC"/>
    <w:rsid w:val="002E0605"/>
    <w:rsid w:val="002E0B56"/>
    <w:rsid w:val="002E1982"/>
    <w:rsid w:val="002E1DB8"/>
    <w:rsid w:val="002E1E82"/>
    <w:rsid w:val="002E1ED6"/>
    <w:rsid w:val="002E3159"/>
    <w:rsid w:val="002E3A10"/>
    <w:rsid w:val="002E5D5C"/>
    <w:rsid w:val="002E63A0"/>
    <w:rsid w:val="002E7C3B"/>
    <w:rsid w:val="002E7D32"/>
    <w:rsid w:val="002E7E81"/>
    <w:rsid w:val="002F0958"/>
    <w:rsid w:val="002F175E"/>
    <w:rsid w:val="002F2437"/>
    <w:rsid w:val="002F2504"/>
    <w:rsid w:val="002F2AF9"/>
    <w:rsid w:val="002F465F"/>
    <w:rsid w:val="002F4D1D"/>
    <w:rsid w:val="002F516F"/>
    <w:rsid w:val="002F561C"/>
    <w:rsid w:val="002F6520"/>
    <w:rsid w:val="002F6F0B"/>
    <w:rsid w:val="002F7014"/>
    <w:rsid w:val="002F70E4"/>
    <w:rsid w:val="002F7B03"/>
    <w:rsid w:val="0030000D"/>
    <w:rsid w:val="00300036"/>
    <w:rsid w:val="003010E6"/>
    <w:rsid w:val="00301881"/>
    <w:rsid w:val="00301EE5"/>
    <w:rsid w:val="0030245B"/>
    <w:rsid w:val="003039AD"/>
    <w:rsid w:val="00303DAB"/>
    <w:rsid w:val="00305244"/>
    <w:rsid w:val="00305D37"/>
    <w:rsid w:val="0030698F"/>
    <w:rsid w:val="00307627"/>
    <w:rsid w:val="00307BAB"/>
    <w:rsid w:val="003102E2"/>
    <w:rsid w:val="00310AF3"/>
    <w:rsid w:val="003115B8"/>
    <w:rsid w:val="00311B4C"/>
    <w:rsid w:val="00312242"/>
    <w:rsid w:val="00313A04"/>
    <w:rsid w:val="00313CB9"/>
    <w:rsid w:val="00313F6D"/>
    <w:rsid w:val="00314BBE"/>
    <w:rsid w:val="00315293"/>
    <w:rsid w:val="00315390"/>
    <w:rsid w:val="00315E18"/>
    <w:rsid w:val="00316971"/>
    <w:rsid w:val="00316F9A"/>
    <w:rsid w:val="00320541"/>
    <w:rsid w:val="0032074B"/>
    <w:rsid w:val="0032273B"/>
    <w:rsid w:val="00322A34"/>
    <w:rsid w:val="00322F13"/>
    <w:rsid w:val="00324446"/>
    <w:rsid w:val="0032759C"/>
    <w:rsid w:val="00327631"/>
    <w:rsid w:val="003300F2"/>
    <w:rsid w:val="0033075A"/>
    <w:rsid w:val="003320DC"/>
    <w:rsid w:val="0033223C"/>
    <w:rsid w:val="0033399B"/>
    <w:rsid w:val="00333C02"/>
    <w:rsid w:val="00333DE7"/>
    <w:rsid w:val="003342CB"/>
    <w:rsid w:val="00334DD0"/>
    <w:rsid w:val="00334EF0"/>
    <w:rsid w:val="00334FFF"/>
    <w:rsid w:val="00335414"/>
    <w:rsid w:val="00335529"/>
    <w:rsid w:val="00335675"/>
    <w:rsid w:val="0033608E"/>
    <w:rsid w:val="003364AD"/>
    <w:rsid w:val="00336806"/>
    <w:rsid w:val="00337478"/>
    <w:rsid w:val="003375B7"/>
    <w:rsid w:val="00340067"/>
    <w:rsid w:val="00341556"/>
    <w:rsid w:val="00341777"/>
    <w:rsid w:val="00342CAA"/>
    <w:rsid w:val="003435CF"/>
    <w:rsid w:val="00343DCC"/>
    <w:rsid w:val="003446F6"/>
    <w:rsid w:val="00345081"/>
    <w:rsid w:val="0034569D"/>
    <w:rsid w:val="00346217"/>
    <w:rsid w:val="003465C5"/>
    <w:rsid w:val="00346A0F"/>
    <w:rsid w:val="00350C45"/>
    <w:rsid w:val="00353972"/>
    <w:rsid w:val="00353CB1"/>
    <w:rsid w:val="00355F07"/>
    <w:rsid w:val="003560B8"/>
    <w:rsid w:val="00356153"/>
    <w:rsid w:val="0035672E"/>
    <w:rsid w:val="00356BF3"/>
    <w:rsid w:val="00356D9E"/>
    <w:rsid w:val="00356E0B"/>
    <w:rsid w:val="0035724B"/>
    <w:rsid w:val="003605F3"/>
    <w:rsid w:val="003609F3"/>
    <w:rsid w:val="00360F61"/>
    <w:rsid w:val="00361382"/>
    <w:rsid w:val="00361724"/>
    <w:rsid w:val="003621DB"/>
    <w:rsid w:val="003621ED"/>
    <w:rsid w:val="003626CB"/>
    <w:rsid w:val="0036435F"/>
    <w:rsid w:val="00364DA2"/>
    <w:rsid w:val="00364EFC"/>
    <w:rsid w:val="00365C35"/>
    <w:rsid w:val="00365D53"/>
    <w:rsid w:val="0036723E"/>
    <w:rsid w:val="00367881"/>
    <w:rsid w:val="00370489"/>
    <w:rsid w:val="00370711"/>
    <w:rsid w:val="00372562"/>
    <w:rsid w:val="003738FC"/>
    <w:rsid w:val="00374958"/>
    <w:rsid w:val="00375178"/>
    <w:rsid w:val="00375708"/>
    <w:rsid w:val="00377E7C"/>
    <w:rsid w:val="00377EFD"/>
    <w:rsid w:val="003805E0"/>
    <w:rsid w:val="003812C7"/>
    <w:rsid w:val="00381504"/>
    <w:rsid w:val="00381D86"/>
    <w:rsid w:val="00382EC2"/>
    <w:rsid w:val="00383C90"/>
    <w:rsid w:val="00383E5A"/>
    <w:rsid w:val="003849EF"/>
    <w:rsid w:val="00385655"/>
    <w:rsid w:val="0038631A"/>
    <w:rsid w:val="003869CA"/>
    <w:rsid w:val="00386D45"/>
    <w:rsid w:val="00387415"/>
    <w:rsid w:val="003876B1"/>
    <w:rsid w:val="00387809"/>
    <w:rsid w:val="00387FDC"/>
    <w:rsid w:val="0039068B"/>
    <w:rsid w:val="00390E6C"/>
    <w:rsid w:val="00391901"/>
    <w:rsid w:val="00391CE2"/>
    <w:rsid w:val="00391E46"/>
    <w:rsid w:val="00391E4E"/>
    <w:rsid w:val="003920FA"/>
    <w:rsid w:val="00392CCD"/>
    <w:rsid w:val="00393043"/>
    <w:rsid w:val="003935B0"/>
    <w:rsid w:val="00394DE1"/>
    <w:rsid w:val="0039506C"/>
    <w:rsid w:val="003954D1"/>
    <w:rsid w:val="0039575E"/>
    <w:rsid w:val="00396F38"/>
    <w:rsid w:val="003970D0"/>
    <w:rsid w:val="003A0917"/>
    <w:rsid w:val="003A1069"/>
    <w:rsid w:val="003A2255"/>
    <w:rsid w:val="003A47E9"/>
    <w:rsid w:val="003A4A81"/>
    <w:rsid w:val="003A4F09"/>
    <w:rsid w:val="003A6891"/>
    <w:rsid w:val="003A7103"/>
    <w:rsid w:val="003A76A8"/>
    <w:rsid w:val="003A7774"/>
    <w:rsid w:val="003A7AF9"/>
    <w:rsid w:val="003A7B3B"/>
    <w:rsid w:val="003B0B9C"/>
    <w:rsid w:val="003B129B"/>
    <w:rsid w:val="003B14CF"/>
    <w:rsid w:val="003B2009"/>
    <w:rsid w:val="003B30C2"/>
    <w:rsid w:val="003B3477"/>
    <w:rsid w:val="003B3A56"/>
    <w:rsid w:val="003B3BA0"/>
    <w:rsid w:val="003B40AA"/>
    <w:rsid w:val="003B40C3"/>
    <w:rsid w:val="003B467C"/>
    <w:rsid w:val="003B69E4"/>
    <w:rsid w:val="003B73DD"/>
    <w:rsid w:val="003C00EA"/>
    <w:rsid w:val="003C1659"/>
    <w:rsid w:val="003C169A"/>
    <w:rsid w:val="003C1F3F"/>
    <w:rsid w:val="003C3A01"/>
    <w:rsid w:val="003C3B94"/>
    <w:rsid w:val="003C3CE1"/>
    <w:rsid w:val="003C46B5"/>
    <w:rsid w:val="003C4AA0"/>
    <w:rsid w:val="003C5399"/>
    <w:rsid w:val="003C5749"/>
    <w:rsid w:val="003C585E"/>
    <w:rsid w:val="003C608C"/>
    <w:rsid w:val="003C7296"/>
    <w:rsid w:val="003C7349"/>
    <w:rsid w:val="003C751C"/>
    <w:rsid w:val="003C7CE1"/>
    <w:rsid w:val="003D02BC"/>
    <w:rsid w:val="003D0691"/>
    <w:rsid w:val="003D07DB"/>
    <w:rsid w:val="003D107C"/>
    <w:rsid w:val="003D1C6E"/>
    <w:rsid w:val="003D2551"/>
    <w:rsid w:val="003D30C6"/>
    <w:rsid w:val="003D418E"/>
    <w:rsid w:val="003D4C48"/>
    <w:rsid w:val="003D4CFD"/>
    <w:rsid w:val="003D57C8"/>
    <w:rsid w:val="003D5BAA"/>
    <w:rsid w:val="003D60A8"/>
    <w:rsid w:val="003D7534"/>
    <w:rsid w:val="003D7B78"/>
    <w:rsid w:val="003E0DF9"/>
    <w:rsid w:val="003E0FFF"/>
    <w:rsid w:val="003E1145"/>
    <w:rsid w:val="003E1303"/>
    <w:rsid w:val="003E1936"/>
    <w:rsid w:val="003E1B33"/>
    <w:rsid w:val="003E23BE"/>
    <w:rsid w:val="003E37E7"/>
    <w:rsid w:val="003E3A8C"/>
    <w:rsid w:val="003E5A2E"/>
    <w:rsid w:val="003E621C"/>
    <w:rsid w:val="003E6231"/>
    <w:rsid w:val="003E6881"/>
    <w:rsid w:val="003F168E"/>
    <w:rsid w:val="003F3164"/>
    <w:rsid w:val="003F3B22"/>
    <w:rsid w:val="003F3E36"/>
    <w:rsid w:val="003F41B0"/>
    <w:rsid w:val="003F41F4"/>
    <w:rsid w:val="003F44E5"/>
    <w:rsid w:val="003F46A6"/>
    <w:rsid w:val="003F4FCB"/>
    <w:rsid w:val="003F5750"/>
    <w:rsid w:val="003F5B3A"/>
    <w:rsid w:val="003F5FCD"/>
    <w:rsid w:val="003F6164"/>
    <w:rsid w:val="003F73E6"/>
    <w:rsid w:val="003F7519"/>
    <w:rsid w:val="003F7869"/>
    <w:rsid w:val="00400588"/>
    <w:rsid w:val="00400E37"/>
    <w:rsid w:val="00401B2A"/>
    <w:rsid w:val="004021BA"/>
    <w:rsid w:val="00402216"/>
    <w:rsid w:val="004036A5"/>
    <w:rsid w:val="00403E8D"/>
    <w:rsid w:val="004055C6"/>
    <w:rsid w:val="00405F00"/>
    <w:rsid w:val="00406A08"/>
    <w:rsid w:val="00406B3A"/>
    <w:rsid w:val="00406C80"/>
    <w:rsid w:val="00406DA0"/>
    <w:rsid w:val="00410919"/>
    <w:rsid w:val="004117FB"/>
    <w:rsid w:val="00412357"/>
    <w:rsid w:val="004127B3"/>
    <w:rsid w:val="00412A51"/>
    <w:rsid w:val="0041321C"/>
    <w:rsid w:val="004139D7"/>
    <w:rsid w:val="00413F90"/>
    <w:rsid w:val="00415156"/>
    <w:rsid w:val="00415747"/>
    <w:rsid w:val="00415855"/>
    <w:rsid w:val="00415B3C"/>
    <w:rsid w:val="004160BD"/>
    <w:rsid w:val="00416320"/>
    <w:rsid w:val="00420604"/>
    <w:rsid w:val="00420E1A"/>
    <w:rsid w:val="00421D20"/>
    <w:rsid w:val="004225B8"/>
    <w:rsid w:val="00423AAE"/>
    <w:rsid w:val="004241BB"/>
    <w:rsid w:val="00424288"/>
    <w:rsid w:val="004249AE"/>
    <w:rsid w:val="004255D9"/>
    <w:rsid w:val="00425C9E"/>
    <w:rsid w:val="00426206"/>
    <w:rsid w:val="004273F5"/>
    <w:rsid w:val="00427854"/>
    <w:rsid w:val="004279F1"/>
    <w:rsid w:val="004302A1"/>
    <w:rsid w:val="00430D16"/>
    <w:rsid w:val="004315DE"/>
    <w:rsid w:val="004318D2"/>
    <w:rsid w:val="00431951"/>
    <w:rsid w:val="00432660"/>
    <w:rsid w:val="00432AAB"/>
    <w:rsid w:val="0043322A"/>
    <w:rsid w:val="00434072"/>
    <w:rsid w:val="0043447F"/>
    <w:rsid w:val="0043498A"/>
    <w:rsid w:val="00434F4B"/>
    <w:rsid w:val="00435458"/>
    <w:rsid w:val="004357EB"/>
    <w:rsid w:val="00436602"/>
    <w:rsid w:val="00436DA1"/>
    <w:rsid w:val="00440457"/>
    <w:rsid w:val="0044086E"/>
    <w:rsid w:val="004416A7"/>
    <w:rsid w:val="004417BB"/>
    <w:rsid w:val="00442068"/>
    <w:rsid w:val="0044253B"/>
    <w:rsid w:val="00443032"/>
    <w:rsid w:val="0044369C"/>
    <w:rsid w:val="004440CB"/>
    <w:rsid w:val="00444C85"/>
    <w:rsid w:val="00445343"/>
    <w:rsid w:val="00445B81"/>
    <w:rsid w:val="00445EAB"/>
    <w:rsid w:val="00446566"/>
    <w:rsid w:val="00446823"/>
    <w:rsid w:val="00446CD3"/>
    <w:rsid w:val="00447600"/>
    <w:rsid w:val="00447BEA"/>
    <w:rsid w:val="004501DF"/>
    <w:rsid w:val="00450A51"/>
    <w:rsid w:val="00450F77"/>
    <w:rsid w:val="00451C34"/>
    <w:rsid w:val="00451F8A"/>
    <w:rsid w:val="00452D4A"/>
    <w:rsid w:val="00454F47"/>
    <w:rsid w:val="00455178"/>
    <w:rsid w:val="0045546B"/>
    <w:rsid w:val="00456A4B"/>
    <w:rsid w:val="00456FB4"/>
    <w:rsid w:val="00456FF4"/>
    <w:rsid w:val="0045711C"/>
    <w:rsid w:val="00457B3A"/>
    <w:rsid w:val="00457E29"/>
    <w:rsid w:val="00457F13"/>
    <w:rsid w:val="004635C6"/>
    <w:rsid w:val="0046378F"/>
    <w:rsid w:val="00465362"/>
    <w:rsid w:val="00465731"/>
    <w:rsid w:val="0046603E"/>
    <w:rsid w:val="00467564"/>
    <w:rsid w:val="0046795D"/>
    <w:rsid w:val="004709B7"/>
    <w:rsid w:val="00470DC6"/>
    <w:rsid w:val="00470F86"/>
    <w:rsid w:val="004711C5"/>
    <w:rsid w:val="004714A8"/>
    <w:rsid w:val="00472642"/>
    <w:rsid w:val="00472647"/>
    <w:rsid w:val="00472A7E"/>
    <w:rsid w:val="004734CC"/>
    <w:rsid w:val="00473589"/>
    <w:rsid w:val="00473969"/>
    <w:rsid w:val="0047464C"/>
    <w:rsid w:val="00475066"/>
    <w:rsid w:val="004759A1"/>
    <w:rsid w:val="00475DD0"/>
    <w:rsid w:val="00475E73"/>
    <w:rsid w:val="004764C9"/>
    <w:rsid w:val="00481F7F"/>
    <w:rsid w:val="004826A8"/>
    <w:rsid w:val="00482EE4"/>
    <w:rsid w:val="004830C5"/>
    <w:rsid w:val="00483CEC"/>
    <w:rsid w:val="00484ECA"/>
    <w:rsid w:val="00485AFD"/>
    <w:rsid w:val="00485E5C"/>
    <w:rsid w:val="00485E77"/>
    <w:rsid w:val="00486376"/>
    <w:rsid w:val="00487438"/>
    <w:rsid w:val="004876E2"/>
    <w:rsid w:val="00487CE1"/>
    <w:rsid w:val="004905C8"/>
    <w:rsid w:val="004909A1"/>
    <w:rsid w:val="004909EA"/>
    <w:rsid w:val="00490DED"/>
    <w:rsid w:val="004914DC"/>
    <w:rsid w:val="00491D43"/>
    <w:rsid w:val="00491FF6"/>
    <w:rsid w:val="00492696"/>
    <w:rsid w:val="004928E7"/>
    <w:rsid w:val="004936CC"/>
    <w:rsid w:val="00494018"/>
    <w:rsid w:val="004940F5"/>
    <w:rsid w:val="00495590"/>
    <w:rsid w:val="00495F4F"/>
    <w:rsid w:val="00496540"/>
    <w:rsid w:val="00496F2F"/>
    <w:rsid w:val="004A381A"/>
    <w:rsid w:val="004A519B"/>
    <w:rsid w:val="004A5B39"/>
    <w:rsid w:val="004A6AF2"/>
    <w:rsid w:val="004A7FD1"/>
    <w:rsid w:val="004B09E4"/>
    <w:rsid w:val="004B172C"/>
    <w:rsid w:val="004B2382"/>
    <w:rsid w:val="004B317E"/>
    <w:rsid w:val="004B399F"/>
    <w:rsid w:val="004B3B14"/>
    <w:rsid w:val="004B3E2E"/>
    <w:rsid w:val="004B3FEC"/>
    <w:rsid w:val="004B406B"/>
    <w:rsid w:val="004B4217"/>
    <w:rsid w:val="004B42A4"/>
    <w:rsid w:val="004B4A02"/>
    <w:rsid w:val="004B51BF"/>
    <w:rsid w:val="004B57CD"/>
    <w:rsid w:val="004B59B8"/>
    <w:rsid w:val="004B68D1"/>
    <w:rsid w:val="004B7434"/>
    <w:rsid w:val="004B7653"/>
    <w:rsid w:val="004C2A7C"/>
    <w:rsid w:val="004C2CA3"/>
    <w:rsid w:val="004C2EC5"/>
    <w:rsid w:val="004C3014"/>
    <w:rsid w:val="004C57DA"/>
    <w:rsid w:val="004C5B1F"/>
    <w:rsid w:val="004C63C0"/>
    <w:rsid w:val="004C63FD"/>
    <w:rsid w:val="004C6663"/>
    <w:rsid w:val="004C6812"/>
    <w:rsid w:val="004C6B31"/>
    <w:rsid w:val="004C7AF5"/>
    <w:rsid w:val="004C7B7F"/>
    <w:rsid w:val="004C7EA9"/>
    <w:rsid w:val="004D1241"/>
    <w:rsid w:val="004D1430"/>
    <w:rsid w:val="004D1ECF"/>
    <w:rsid w:val="004D23AC"/>
    <w:rsid w:val="004D38DD"/>
    <w:rsid w:val="004D489D"/>
    <w:rsid w:val="004D5869"/>
    <w:rsid w:val="004D5D90"/>
    <w:rsid w:val="004D602B"/>
    <w:rsid w:val="004D631E"/>
    <w:rsid w:val="004D71DB"/>
    <w:rsid w:val="004D74BA"/>
    <w:rsid w:val="004D7DA7"/>
    <w:rsid w:val="004E01FE"/>
    <w:rsid w:val="004E069A"/>
    <w:rsid w:val="004E11B8"/>
    <w:rsid w:val="004E1E1D"/>
    <w:rsid w:val="004E2E42"/>
    <w:rsid w:val="004E30A8"/>
    <w:rsid w:val="004E324E"/>
    <w:rsid w:val="004E3C97"/>
    <w:rsid w:val="004E526E"/>
    <w:rsid w:val="004E6F94"/>
    <w:rsid w:val="004E7CCE"/>
    <w:rsid w:val="004E7ECE"/>
    <w:rsid w:val="004F031F"/>
    <w:rsid w:val="004F2787"/>
    <w:rsid w:val="004F3DAE"/>
    <w:rsid w:val="004F50CB"/>
    <w:rsid w:val="004F51C8"/>
    <w:rsid w:val="004F545A"/>
    <w:rsid w:val="004F5827"/>
    <w:rsid w:val="004F69FF"/>
    <w:rsid w:val="004F6E78"/>
    <w:rsid w:val="004F6EA1"/>
    <w:rsid w:val="004F704C"/>
    <w:rsid w:val="004F75AD"/>
    <w:rsid w:val="004F7990"/>
    <w:rsid w:val="00501471"/>
    <w:rsid w:val="005023AD"/>
    <w:rsid w:val="00502A8D"/>
    <w:rsid w:val="0050499F"/>
    <w:rsid w:val="00505506"/>
    <w:rsid w:val="005068B4"/>
    <w:rsid w:val="00507B7E"/>
    <w:rsid w:val="00507D20"/>
    <w:rsid w:val="00507E45"/>
    <w:rsid w:val="00510C50"/>
    <w:rsid w:val="0051360B"/>
    <w:rsid w:val="00513B86"/>
    <w:rsid w:val="00514B2A"/>
    <w:rsid w:val="00515493"/>
    <w:rsid w:val="00515676"/>
    <w:rsid w:val="00515938"/>
    <w:rsid w:val="00515F2A"/>
    <w:rsid w:val="005165E0"/>
    <w:rsid w:val="00516C53"/>
    <w:rsid w:val="0051782A"/>
    <w:rsid w:val="00520552"/>
    <w:rsid w:val="005206D7"/>
    <w:rsid w:val="005209D0"/>
    <w:rsid w:val="00520A19"/>
    <w:rsid w:val="00521075"/>
    <w:rsid w:val="005211BB"/>
    <w:rsid w:val="00521C02"/>
    <w:rsid w:val="0052335E"/>
    <w:rsid w:val="005235DA"/>
    <w:rsid w:val="005235F5"/>
    <w:rsid w:val="005236D0"/>
    <w:rsid w:val="00524323"/>
    <w:rsid w:val="00525735"/>
    <w:rsid w:val="0052715C"/>
    <w:rsid w:val="00527803"/>
    <w:rsid w:val="00527B27"/>
    <w:rsid w:val="00530D52"/>
    <w:rsid w:val="00530E9B"/>
    <w:rsid w:val="00531063"/>
    <w:rsid w:val="005313C9"/>
    <w:rsid w:val="0053250E"/>
    <w:rsid w:val="00532875"/>
    <w:rsid w:val="00532DE5"/>
    <w:rsid w:val="00533115"/>
    <w:rsid w:val="00534381"/>
    <w:rsid w:val="0053455F"/>
    <w:rsid w:val="005349CD"/>
    <w:rsid w:val="00534A3A"/>
    <w:rsid w:val="00534A9E"/>
    <w:rsid w:val="00535961"/>
    <w:rsid w:val="00536893"/>
    <w:rsid w:val="00536C5F"/>
    <w:rsid w:val="00537C88"/>
    <w:rsid w:val="00541C37"/>
    <w:rsid w:val="005429FD"/>
    <w:rsid w:val="00543975"/>
    <w:rsid w:val="005442CA"/>
    <w:rsid w:val="005453B8"/>
    <w:rsid w:val="00545415"/>
    <w:rsid w:val="005455BF"/>
    <w:rsid w:val="00546258"/>
    <w:rsid w:val="005464F1"/>
    <w:rsid w:val="00546B2A"/>
    <w:rsid w:val="0054778D"/>
    <w:rsid w:val="00547CF7"/>
    <w:rsid w:val="00547FD3"/>
    <w:rsid w:val="005502EF"/>
    <w:rsid w:val="00550433"/>
    <w:rsid w:val="005508D8"/>
    <w:rsid w:val="00550A70"/>
    <w:rsid w:val="005512FC"/>
    <w:rsid w:val="00552190"/>
    <w:rsid w:val="005533B2"/>
    <w:rsid w:val="00553636"/>
    <w:rsid w:val="00553BDD"/>
    <w:rsid w:val="00554B0A"/>
    <w:rsid w:val="00554C69"/>
    <w:rsid w:val="00556030"/>
    <w:rsid w:val="0055613F"/>
    <w:rsid w:val="005578E6"/>
    <w:rsid w:val="0056079F"/>
    <w:rsid w:val="00560863"/>
    <w:rsid w:val="005617C2"/>
    <w:rsid w:val="005630F2"/>
    <w:rsid w:val="005633AF"/>
    <w:rsid w:val="005647C4"/>
    <w:rsid w:val="0056490B"/>
    <w:rsid w:val="00564C6B"/>
    <w:rsid w:val="00565557"/>
    <w:rsid w:val="005659E1"/>
    <w:rsid w:val="005660FC"/>
    <w:rsid w:val="0056618B"/>
    <w:rsid w:val="00566912"/>
    <w:rsid w:val="00566CEA"/>
    <w:rsid w:val="00567492"/>
    <w:rsid w:val="00567547"/>
    <w:rsid w:val="00570029"/>
    <w:rsid w:val="00570865"/>
    <w:rsid w:val="00570EA4"/>
    <w:rsid w:val="00571FD4"/>
    <w:rsid w:val="00573666"/>
    <w:rsid w:val="005737A2"/>
    <w:rsid w:val="00574288"/>
    <w:rsid w:val="005744D4"/>
    <w:rsid w:val="00574AB7"/>
    <w:rsid w:val="00575732"/>
    <w:rsid w:val="005775EB"/>
    <w:rsid w:val="00580935"/>
    <w:rsid w:val="00580E81"/>
    <w:rsid w:val="005813FB"/>
    <w:rsid w:val="0058174B"/>
    <w:rsid w:val="00581937"/>
    <w:rsid w:val="00582879"/>
    <w:rsid w:val="00582A98"/>
    <w:rsid w:val="00582EF5"/>
    <w:rsid w:val="005832DC"/>
    <w:rsid w:val="005836C7"/>
    <w:rsid w:val="00583913"/>
    <w:rsid w:val="00583B2E"/>
    <w:rsid w:val="0058403E"/>
    <w:rsid w:val="00584204"/>
    <w:rsid w:val="00584228"/>
    <w:rsid w:val="00585028"/>
    <w:rsid w:val="00585A94"/>
    <w:rsid w:val="00585CB3"/>
    <w:rsid w:val="00585EC0"/>
    <w:rsid w:val="00587D2D"/>
    <w:rsid w:val="00587D81"/>
    <w:rsid w:val="00587DB0"/>
    <w:rsid w:val="00590424"/>
    <w:rsid w:val="005909A0"/>
    <w:rsid w:val="00590AB6"/>
    <w:rsid w:val="00591C17"/>
    <w:rsid w:val="00591F60"/>
    <w:rsid w:val="00591F69"/>
    <w:rsid w:val="00591FAC"/>
    <w:rsid w:val="0059252C"/>
    <w:rsid w:val="00592837"/>
    <w:rsid w:val="00593A34"/>
    <w:rsid w:val="00593F96"/>
    <w:rsid w:val="005944DC"/>
    <w:rsid w:val="005945CA"/>
    <w:rsid w:val="00595613"/>
    <w:rsid w:val="0059596B"/>
    <w:rsid w:val="00595FB5"/>
    <w:rsid w:val="005963B2"/>
    <w:rsid w:val="005979B2"/>
    <w:rsid w:val="005A0A29"/>
    <w:rsid w:val="005A15C4"/>
    <w:rsid w:val="005A24A3"/>
    <w:rsid w:val="005A3069"/>
    <w:rsid w:val="005A3D51"/>
    <w:rsid w:val="005A4606"/>
    <w:rsid w:val="005A4C85"/>
    <w:rsid w:val="005A5DB6"/>
    <w:rsid w:val="005A6040"/>
    <w:rsid w:val="005A6285"/>
    <w:rsid w:val="005A73DD"/>
    <w:rsid w:val="005B0226"/>
    <w:rsid w:val="005B0E7D"/>
    <w:rsid w:val="005B0FEE"/>
    <w:rsid w:val="005B1320"/>
    <w:rsid w:val="005B28E0"/>
    <w:rsid w:val="005B2931"/>
    <w:rsid w:val="005B3851"/>
    <w:rsid w:val="005B4BEF"/>
    <w:rsid w:val="005B59D5"/>
    <w:rsid w:val="005B6962"/>
    <w:rsid w:val="005B7935"/>
    <w:rsid w:val="005C12B0"/>
    <w:rsid w:val="005C1D4E"/>
    <w:rsid w:val="005C1F2A"/>
    <w:rsid w:val="005C25E1"/>
    <w:rsid w:val="005C43B0"/>
    <w:rsid w:val="005C540A"/>
    <w:rsid w:val="005C5AF2"/>
    <w:rsid w:val="005C698A"/>
    <w:rsid w:val="005C707D"/>
    <w:rsid w:val="005D0432"/>
    <w:rsid w:val="005D0A9F"/>
    <w:rsid w:val="005D0B01"/>
    <w:rsid w:val="005D154C"/>
    <w:rsid w:val="005D15CA"/>
    <w:rsid w:val="005D1E30"/>
    <w:rsid w:val="005D1F89"/>
    <w:rsid w:val="005D20D5"/>
    <w:rsid w:val="005D21D2"/>
    <w:rsid w:val="005D44AA"/>
    <w:rsid w:val="005D4770"/>
    <w:rsid w:val="005D4F21"/>
    <w:rsid w:val="005D5181"/>
    <w:rsid w:val="005D544A"/>
    <w:rsid w:val="005D5FA9"/>
    <w:rsid w:val="005D6906"/>
    <w:rsid w:val="005D6EEA"/>
    <w:rsid w:val="005D6F1F"/>
    <w:rsid w:val="005D71AF"/>
    <w:rsid w:val="005D76C6"/>
    <w:rsid w:val="005E039B"/>
    <w:rsid w:val="005E051F"/>
    <w:rsid w:val="005E0A06"/>
    <w:rsid w:val="005E1035"/>
    <w:rsid w:val="005E1F85"/>
    <w:rsid w:val="005E2FE6"/>
    <w:rsid w:val="005E3E12"/>
    <w:rsid w:val="005E3FE5"/>
    <w:rsid w:val="005E4357"/>
    <w:rsid w:val="005E461D"/>
    <w:rsid w:val="005E5E14"/>
    <w:rsid w:val="005E60D5"/>
    <w:rsid w:val="005E7A3F"/>
    <w:rsid w:val="005F1C1F"/>
    <w:rsid w:val="005F269A"/>
    <w:rsid w:val="005F2BA9"/>
    <w:rsid w:val="005F2C3A"/>
    <w:rsid w:val="005F2D9F"/>
    <w:rsid w:val="005F47B1"/>
    <w:rsid w:val="005F4A0A"/>
    <w:rsid w:val="005F5E18"/>
    <w:rsid w:val="005F6294"/>
    <w:rsid w:val="005F6464"/>
    <w:rsid w:val="005F6E1E"/>
    <w:rsid w:val="005F72C8"/>
    <w:rsid w:val="005F7605"/>
    <w:rsid w:val="005F7E3E"/>
    <w:rsid w:val="0060031E"/>
    <w:rsid w:val="00600F2D"/>
    <w:rsid w:val="00600F62"/>
    <w:rsid w:val="00601500"/>
    <w:rsid w:val="0060188B"/>
    <w:rsid w:val="006018BF"/>
    <w:rsid w:val="0060235A"/>
    <w:rsid w:val="006026C4"/>
    <w:rsid w:val="00603BB5"/>
    <w:rsid w:val="00604800"/>
    <w:rsid w:val="006049F0"/>
    <w:rsid w:val="00604D17"/>
    <w:rsid w:val="00604D85"/>
    <w:rsid w:val="00606286"/>
    <w:rsid w:val="006068C9"/>
    <w:rsid w:val="00607B45"/>
    <w:rsid w:val="006102B7"/>
    <w:rsid w:val="0061094D"/>
    <w:rsid w:val="006129B4"/>
    <w:rsid w:val="0061347A"/>
    <w:rsid w:val="00615413"/>
    <w:rsid w:val="00616347"/>
    <w:rsid w:val="006201E4"/>
    <w:rsid w:val="0062056E"/>
    <w:rsid w:val="00621D7C"/>
    <w:rsid w:val="00623BAF"/>
    <w:rsid w:val="00623BF0"/>
    <w:rsid w:val="00624504"/>
    <w:rsid w:val="006254D5"/>
    <w:rsid w:val="00625F5D"/>
    <w:rsid w:val="00626071"/>
    <w:rsid w:val="006269A2"/>
    <w:rsid w:val="006278F5"/>
    <w:rsid w:val="00627F18"/>
    <w:rsid w:val="00630F33"/>
    <w:rsid w:val="006310C6"/>
    <w:rsid w:val="0063174F"/>
    <w:rsid w:val="00631C80"/>
    <w:rsid w:val="00632046"/>
    <w:rsid w:val="006323E9"/>
    <w:rsid w:val="00632808"/>
    <w:rsid w:val="00632E8D"/>
    <w:rsid w:val="00634E79"/>
    <w:rsid w:val="00635451"/>
    <w:rsid w:val="006362B6"/>
    <w:rsid w:val="00636858"/>
    <w:rsid w:val="00637402"/>
    <w:rsid w:val="00640CB4"/>
    <w:rsid w:val="00640DE5"/>
    <w:rsid w:val="00641B40"/>
    <w:rsid w:val="00641FB0"/>
    <w:rsid w:val="006427CA"/>
    <w:rsid w:val="00642A7C"/>
    <w:rsid w:val="006439D3"/>
    <w:rsid w:val="006442BD"/>
    <w:rsid w:val="00645054"/>
    <w:rsid w:val="00645CE3"/>
    <w:rsid w:val="00650633"/>
    <w:rsid w:val="00650856"/>
    <w:rsid w:val="00650F67"/>
    <w:rsid w:val="00651561"/>
    <w:rsid w:val="006516DD"/>
    <w:rsid w:val="0065170F"/>
    <w:rsid w:val="0065366A"/>
    <w:rsid w:val="00653A3B"/>
    <w:rsid w:val="0065410B"/>
    <w:rsid w:val="00654C22"/>
    <w:rsid w:val="006559C0"/>
    <w:rsid w:val="00655F35"/>
    <w:rsid w:val="00655F8A"/>
    <w:rsid w:val="00656B07"/>
    <w:rsid w:val="006575C6"/>
    <w:rsid w:val="006578BE"/>
    <w:rsid w:val="006609C0"/>
    <w:rsid w:val="00660A1E"/>
    <w:rsid w:val="006617E6"/>
    <w:rsid w:val="006619E4"/>
    <w:rsid w:val="006620E3"/>
    <w:rsid w:val="0066225F"/>
    <w:rsid w:val="00662318"/>
    <w:rsid w:val="00663042"/>
    <w:rsid w:val="006649FB"/>
    <w:rsid w:val="00664B0E"/>
    <w:rsid w:val="00664E03"/>
    <w:rsid w:val="00665568"/>
    <w:rsid w:val="006668EB"/>
    <w:rsid w:val="00666BDA"/>
    <w:rsid w:val="00666C63"/>
    <w:rsid w:val="00670F14"/>
    <w:rsid w:val="006713AA"/>
    <w:rsid w:val="00671897"/>
    <w:rsid w:val="00671D10"/>
    <w:rsid w:val="00672D43"/>
    <w:rsid w:val="006730A0"/>
    <w:rsid w:val="00673499"/>
    <w:rsid w:val="00673658"/>
    <w:rsid w:val="00675F88"/>
    <w:rsid w:val="00675FE0"/>
    <w:rsid w:val="00677377"/>
    <w:rsid w:val="0068024F"/>
    <w:rsid w:val="006811EB"/>
    <w:rsid w:val="00682563"/>
    <w:rsid w:val="006830C9"/>
    <w:rsid w:val="006837EA"/>
    <w:rsid w:val="00684445"/>
    <w:rsid w:val="0068639F"/>
    <w:rsid w:val="006864A6"/>
    <w:rsid w:val="00686DE4"/>
    <w:rsid w:val="00687A4A"/>
    <w:rsid w:val="00687A54"/>
    <w:rsid w:val="00687C16"/>
    <w:rsid w:val="0069049E"/>
    <w:rsid w:val="006915B1"/>
    <w:rsid w:val="006929CA"/>
    <w:rsid w:val="00692C39"/>
    <w:rsid w:val="00693611"/>
    <w:rsid w:val="00693A96"/>
    <w:rsid w:val="006943E8"/>
    <w:rsid w:val="00694864"/>
    <w:rsid w:val="00694908"/>
    <w:rsid w:val="0069542D"/>
    <w:rsid w:val="006957B8"/>
    <w:rsid w:val="00696158"/>
    <w:rsid w:val="0069714F"/>
    <w:rsid w:val="00697599"/>
    <w:rsid w:val="006A0C81"/>
    <w:rsid w:val="006A15B2"/>
    <w:rsid w:val="006A2877"/>
    <w:rsid w:val="006A2A2F"/>
    <w:rsid w:val="006A31BD"/>
    <w:rsid w:val="006A3D6A"/>
    <w:rsid w:val="006A4313"/>
    <w:rsid w:val="006A581C"/>
    <w:rsid w:val="006A6388"/>
    <w:rsid w:val="006A7448"/>
    <w:rsid w:val="006A7EE5"/>
    <w:rsid w:val="006B06B1"/>
    <w:rsid w:val="006B08FE"/>
    <w:rsid w:val="006B0E09"/>
    <w:rsid w:val="006B22B8"/>
    <w:rsid w:val="006B22BC"/>
    <w:rsid w:val="006B27C1"/>
    <w:rsid w:val="006B28AE"/>
    <w:rsid w:val="006B2975"/>
    <w:rsid w:val="006B2C12"/>
    <w:rsid w:val="006B312B"/>
    <w:rsid w:val="006B3BEC"/>
    <w:rsid w:val="006B3CCE"/>
    <w:rsid w:val="006B3DD2"/>
    <w:rsid w:val="006B4529"/>
    <w:rsid w:val="006B4695"/>
    <w:rsid w:val="006B53EC"/>
    <w:rsid w:val="006B53EF"/>
    <w:rsid w:val="006B5518"/>
    <w:rsid w:val="006B5527"/>
    <w:rsid w:val="006B57EE"/>
    <w:rsid w:val="006B6767"/>
    <w:rsid w:val="006B7214"/>
    <w:rsid w:val="006B744C"/>
    <w:rsid w:val="006B75D8"/>
    <w:rsid w:val="006C00D6"/>
    <w:rsid w:val="006C088D"/>
    <w:rsid w:val="006C194B"/>
    <w:rsid w:val="006C1D68"/>
    <w:rsid w:val="006C2A2C"/>
    <w:rsid w:val="006C2B36"/>
    <w:rsid w:val="006C2C8A"/>
    <w:rsid w:val="006C3C0F"/>
    <w:rsid w:val="006C3F39"/>
    <w:rsid w:val="006C4F05"/>
    <w:rsid w:val="006C5131"/>
    <w:rsid w:val="006C54AF"/>
    <w:rsid w:val="006C6775"/>
    <w:rsid w:val="006C7526"/>
    <w:rsid w:val="006C7CA1"/>
    <w:rsid w:val="006D2509"/>
    <w:rsid w:val="006D4492"/>
    <w:rsid w:val="006D47A0"/>
    <w:rsid w:val="006D4BBB"/>
    <w:rsid w:val="006D4F50"/>
    <w:rsid w:val="006D5F7A"/>
    <w:rsid w:val="006D65A5"/>
    <w:rsid w:val="006D667F"/>
    <w:rsid w:val="006D6872"/>
    <w:rsid w:val="006D6C50"/>
    <w:rsid w:val="006D6C9C"/>
    <w:rsid w:val="006D724D"/>
    <w:rsid w:val="006E032A"/>
    <w:rsid w:val="006E043A"/>
    <w:rsid w:val="006E098F"/>
    <w:rsid w:val="006E0990"/>
    <w:rsid w:val="006E0C94"/>
    <w:rsid w:val="006E0ED4"/>
    <w:rsid w:val="006E125A"/>
    <w:rsid w:val="006E1972"/>
    <w:rsid w:val="006E1D27"/>
    <w:rsid w:val="006E1D28"/>
    <w:rsid w:val="006E29D6"/>
    <w:rsid w:val="006E2A71"/>
    <w:rsid w:val="006E2F71"/>
    <w:rsid w:val="006E3350"/>
    <w:rsid w:val="006E3D06"/>
    <w:rsid w:val="006E4239"/>
    <w:rsid w:val="006E622A"/>
    <w:rsid w:val="006E62EB"/>
    <w:rsid w:val="006E6B4F"/>
    <w:rsid w:val="006E6C07"/>
    <w:rsid w:val="006E71FA"/>
    <w:rsid w:val="006E7697"/>
    <w:rsid w:val="006E78E0"/>
    <w:rsid w:val="006E79A7"/>
    <w:rsid w:val="006E79AC"/>
    <w:rsid w:val="006E7CB2"/>
    <w:rsid w:val="006F1D4C"/>
    <w:rsid w:val="006F266A"/>
    <w:rsid w:val="006F2F1B"/>
    <w:rsid w:val="006F3091"/>
    <w:rsid w:val="006F35D1"/>
    <w:rsid w:val="006F3723"/>
    <w:rsid w:val="006F37B5"/>
    <w:rsid w:val="006F3CCB"/>
    <w:rsid w:val="006F4012"/>
    <w:rsid w:val="006F4466"/>
    <w:rsid w:val="006F4BF9"/>
    <w:rsid w:val="006F5216"/>
    <w:rsid w:val="006F5460"/>
    <w:rsid w:val="006F668D"/>
    <w:rsid w:val="006F6877"/>
    <w:rsid w:val="006F7235"/>
    <w:rsid w:val="007000C5"/>
    <w:rsid w:val="0070080C"/>
    <w:rsid w:val="00701D3B"/>
    <w:rsid w:val="007023F7"/>
    <w:rsid w:val="007026C7"/>
    <w:rsid w:val="00702FC2"/>
    <w:rsid w:val="0070384B"/>
    <w:rsid w:val="0070393D"/>
    <w:rsid w:val="00703D55"/>
    <w:rsid w:val="00703F91"/>
    <w:rsid w:val="00704085"/>
    <w:rsid w:val="007042D3"/>
    <w:rsid w:val="007048F2"/>
    <w:rsid w:val="00705673"/>
    <w:rsid w:val="007062EC"/>
    <w:rsid w:val="0070653D"/>
    <w:rsid w:val="00706862"/>
    <w:rsid w:val="00706A8D"/>
    <w:rsid w:val="00707026"/>
    <w:rsid w:val="0070736E"/>
    <w:rsid w:val="00707882"/>
    <w:rsid w:val="007104BF"/>
    <w:rsid w:val="00711132"/>
    <w:rsid w:val="007111F7"/>
    <w:rsid w:val="0071139D"/>
    <w:rsid w:val="00711BBE"/>
    <w:rsid w:val="00712284"/>
    <w:rsid w:val="00712E5D"/>
    <w:rsid w:val="00712F54"/>
    <w:rsid w:val="00713E9D"/>
    <w:rsid w:val="007142BE"/>
    <w:rsid w:val="00714323"/>
    <w:rsid w:val="007169F9"/>
    <w:rsid w:val="00717045"/>
    <w:rsid w:val="007173FB"/>
    <w:rsid w:val="007218AB"/>
    <w:rsid w:val="007218E3"/>
    <w:rsid w:val="00722478"/>
    <w:rsid w:val="00722799"/>
    <w:rsid w:val="0072298D"/>
    <w:rsid w:val="0072347C"/>
    <w:rsid w:val="0072367B"/>
    <w:rsid w:val="007247E1"/>
    <w:rsid w:val="00725338"/>
    <w:rsid w:val="007260A7"/>
    <w:rsid w:val="00726202"/>
    <w:rsid w:val="00726B03"/>
    <w:rsid w:val="00726EB3"/>
    <w:rsid w:val="00726EC5"/>
    <w:rsid w:val="007279F8"/>
    <w:rsid w:val="0073036A"/>
    <w:rsid w:val="00730985"/>
    <w:rsid w:val="0073374D"/>
    <w:rsid w:val="00733B0B"/>
    <w:rsid w:val="00734AE4"/>
    <w:rsid w:val="0073517B"/>
    <w:rsid w:val="007355D0"/>
    <w:rsid w:val="007359C1"/>
    <w:rsid w:val="00736571"/>
    <w:rsid w:val="00737678"/>
    <w:rsid w:val="00737BCA"/>
    <w:rsid w:val="00740917"/>
    <w:rsid w:val="0074123B"/>
    <w:rsid w:val="00741B99"/>
    <w:rsid w:val="0074254F"/>
    <w:rsid w:val="00742AE8"/>
    <w:rsid w:val="00743964"/>
    <w:rsid w:val="00744428"/>
    <w:rsid w:val="007445EC"/>
    <w:rsid w:val="00744A8B"/>
    <w:rsid w:val="00744C7A"/>
    <w:rsid w:val="00744DE3"/>
    <w:rsid w:val="007451F5"/>
    <w:rsid w:val="00745286"/>
    <w:rsid w:val="00745330"/>
    <w:rsid w:val="00745FB2"/>
    <w:rsid w:val="0074665D"/>
    <w:rsid w:val="00746ED9"/>
    <w:rsid w:val="00747E3E"/>
    <w:rsid w:val="0075039C"/>
    <w:rsid w:val="00750979"/>
    <w:rsid w:val="00750CF1"/>
    <w:rsid w:val="007510D3"/>
    <w:rsid w:val="007510F1"/>
    <w:rsid w:val="0075159D"/>
    <w:rsid w:val="00751A08"/>
    <w:rsid w:val="00753448"/>
    <w:rsid w:val="00753DC7"/>
    <w:rsid w:val="00754377"/>
    <w:rsid w:val="00754419"/>
    <w:rsid w:val="007547B9"/>
    <w:rsid w:val="007548ED"/>
    <w:rsid w:val="00754A84"/>
    <w:rsid w:val="00755107"/>
    <w:rsid w:val="0075547D"/>
    <w:rsid w:val="00757AC7"/>
    <w:rsid w:val="00760C48"/>
    <w:rsid w:val="007611D6"/>
    <w:rsid w:val="007613B7"/>
    <w:rsid w:val="007615CC"/>
    <w:rsid w:val="007617C0"/>
    <w:rsid w:val="007618DF"/>
    <w:rsid w:val="00763801"/>
    <w:rsid w:val="007652ED"/>
    <w:rsid w:val="007653FA"/>
    <w:rsid w:val="00766074"/>
    <w:rsid w:val="00766F58"/>
    <w:rsid w:val="007670D1"/>
    <w:rsid w:val="00767405"/>
    <w:rsid w:val="007675D7"/>
    <w:rsid w:val="00767939"/>
    <w:rsid w:val="007707A3"/>
    <w:rsid w:val="007708E5"/>
    <w:rsid w:val="007711A0"/>
    <w:rsid w:val="007711C9"/>
    <w:rsid w:val="00771367"/>
    <w:rsid w:val="007718BA"/>
    <w:rsid w:val="00772134"/>
    <w:rsid w:val="00772250"/>
    <w:rsid w:val="00773AEE"/>
    <w:rsid w:val="00776B59"/>
    <w:rsid w:val="00777CE1"/>
    <w:rsid w:val="00777F4D"/>
    <w:rsid w:val="00780161"/>
    <w:rsid w:val="007801FB"/>
    <w:rsid w:val="00780434"/>
    <w:rsid w:val="007805E5"/>
    <w:rsid w:val="00780B5E"/>
    <w:rsid w:val="00780EE8"/>
    <w:rsid w:val="00781129"/>
    <w:rsid w:val="00781AD3"/>
    <w:rsid w:val="00781E7F"/>
    <w:rsid w:val="007829DE"/>
    <w:rsid w:val="00782BC4"/>
    <w:rsid w:val="00783A92"/>
    <w:rsid w:val="007848B7"/>
    <w:rsid w:val="00784B47"/>
    <w:rsid w:val="007857A4"/>
    <w:rsid w:val="00786C5E"/>
    <w:rsid w:val="00787246"/>
    <w:rsid w:val="00787983"/>
    <w:rsid w:val="00787B20"/>
    <w:rsid w:val="0079137C"/>
    <w:rsid w:val="00793481"/>
    <w:rsid w:val="0079509F"/>
    <w:rsid w:val="00795CFD"/>
    <w:rsid w:val="0079699E"/>
    <w:rsid w:val="007969B6"/>
    <w:rsid w:val="0079732B"/>
    <w:rsid w:val="007A20E0"/>
    <w:rsid w:val="007A31A4"/>
    <w:rsid w:val="007A37D3"/>
    <w:rsid w:val="007A3EA3"/>
    <w:rsid w:val="007A4AE9"/>
    <w:rsid w:val="007A54B7"/>
    <w:rsid w:val="007A569E"/>
    <w:rsid w:val="007A6151"/>
    <w:rsid w:val="007A6319"/>
    <w:rsid w:val="007A6E01"/>
    <w:rsid w:val="007A7028"/>
    <w:rsid w:val="007A7826"/>
    <w:rsid w:val="007B04D2"/>
    <w:rsid w:val="007B16B9"/>
    <w:rsid w:val="007B197E"/>
    <w:rsid w:val="007B1AA1"/>
    <w:rsid w:val="007B1C51"/>
    <w:rsid w:val="007B29A8"/>
    <w:rsid w:val="007B2B50"/>
    <w:rsid w:val="007B3D73"/>
    <w:rsid w:val="007B4224"/>
    <w:rsid w:val="007B4887"/>
    <w:rsid w:val="007B57D9"/>
    <w:rsid w:val="007B5CDF"/>
    <w:rsid w:val="007B7035"/>
    <w:rsid w:val="007B71A8"/>
    <w:rsid w:val="007B75B2"/>
    <w:rsid w:val="007C126B"/>
    <w:rsid w:val="007C1D4C"/>
    <w:rsid w:val="007C2238"/>
    <w:rsid w:val="007C2381"/>
    <w:rsid w:val="007C2D49"/>
    <w:rsid w:val="007C4059"/>
    <w:rsid w:val="007C4432"/>
    <w:rsid w:val="007C4A48"/>
    <w:rsid w:val="007C57B4"/>
    <w:rsid w:val="007C5834"/>
    <w:rsid w:val="007C5931"/>
    <w:rsid w:val="007C5A35"/>
    <w:rsid w:val="007C5A39"/>
    <w:rsid w:val="007C5C7A"/>
    <w:rsid w:val="007C5F3C"/>
    <w:rsid w:val="007C7589"/>
    <w:rsid w:val="007C7B50"/>
    <w:rsid w:val="007D2274"/>
    <w:rsid w:val="007D2648"/>
    <w:rsid w:val="007D294D"/>
    <w:rsid w:val="007D29EB"/>
    <w:rsid w:val="007D2AB8"/>
    <w:rsid w:val="007D3ADB"/>
    <w:rsid w:val="007D3DBF"/>
    <w:rsid w:val="007D52AE"/>
    <w:rsid w:val="007D53A4"/>
    <w:rsid w:val="007D6106"/>
    <w:rsid w:val="007D63AE"/>
    <w:rsid w:val="007D6416"/>
    <w:rsid w:val="007D7065"/>
    <w:rsid w:val="007E0902"/>
    <w:rsid w:val="007E0B67"/>
    <w:rsid w:val="007E1DCF"/>
    <w:rsid w:val="007E2C35"/>
    <w:rsid w:val="007E38E0"/>
    <w:rsid w:val="007E3BD2"/>
    <w:rsid w:val="007E53ED"/>
    <w:rsid w:val="007E556E"/>
    <w:rsid w:val="007E5C06"/>
    <w:rsid w:val="007E5FF8"/>
    <w:rsid w:val="007E6082"/>
    <w:rsid w:val="007E6620"/>
    <w:rsid w:val="007E6A62"/>
    <w:rsid w:val="007E6EDA"/>
    <w:rsid w:val="007E706C"/>
    <w:rsid w:val="007E7526"/>
    <w:rsid w:val="007E79D2"/>
    <w:rsid w:val="007E7A79"/>
    <w:rsid w:val="007E7AD7"/>
    <w:rsid w:val="007E7C2D"/>
    <w:rsid w:val="007F0CDF"/>
    <w:rsid w:val="007F12C6"/>
    <w:rsid w:val="007F1346"/>
    <w:rsid w:val="007F1846"/>
    <w:rsid w:val="007F1EA4"/>
    <w:rsid w:val="007F247E"/>
    <w:rsid w:val="007F3E19"/>
    <w:rsid w:val="007F4240"/>
    <w:rsid w:val="007F4980"/>
    <w:rsid w:val="007F4B08"/>
    <w:rsid w:val="007F4CE0"/>
    <w:rsid w:val="007F4E86"/>
    <w:rsid w:val="007F61C5"/>
    <w:rsid w:val="007F6EA5"/>
    <w:rsid w:val="007F735F"/>
    <w:rsid w:val="007F7AE8"/>
    <w:rsid w:val="007F7D46"/>
    <w:rsid w:val="00800418"/>
    <w:rsid w:val="00800767"/>
    <w:rsid w:val="00800C7B"/>
    <w:rsid w:val="00800CCE"/>
    <w:rsid w:val="00802AAC"/>
    <w:rsid w:val="00802AF6"/>
    <w:rsid w:val="008040DD"/>
    <w:rsid w:val="008043D8"/>
    <w:rsid w:val="00804DFA"/>
    <w:rsid w:val="00805A3E"/>
    <w:rsid w:val="00805F52"/>
    <w:rsid w:val="00806A9F"/>
    <w:rsid w:val="008108F1"/>
    <w:rsid w:val="00810A72"/>
    <w:rsid w:val="0081121B"/>
    <w:rsid w:val="008117D1"/>
    <w:rsid w:val="008133FA"/>
    <w:rsid w:val="00814BC8"/>
    <w:rsid w:val="00814C76"/>
    <w:rsid w:val="00816874"/>
    <w:rsid w:val="0081712E"/>
    <w:rsid w:val="008178E6"/>
    <w:rsid w:val="008179CB"/>
    <w:rsid w:val="00817D3E"/>
    <w:rsid w:val="008200E2"/>
    <w:rsid w:val="00820A32"/>
    <w:rsid w:val="00821ACD"/>
    <w:rsid w:val="00822E8B"/>
    <w:rsid w:val="00823A7E"/>
    <w:rsid w:val="00823E9C"/>
    <w:rsid w:val="00824004"/>
    <w:rsid w:val="00824165"/>
    <w:rsid w:val="008241F1"/>
    <w:rsid w:val="00825A18"/>
    <w:rsid w:val="00826B46"/>
    <w:rsid w:val="00826E1C"/>
    <w:rsid w:val="0082706A"/>
    <w:rsid w:val="0082712A"/>
    <w:rsid w:val="00827FB8"/>
    <w:rsid w:val="008304A3"/>
    <w:rsid w:val="00830961"/>
    <w:rsid w:val="00831543"/>
    <w:rsid w:val="0083345B"/>
    <w:rsid w:val="008338AF"/>
    <w:rsid w:val="0083461C"/>
    <w:rsid w:val="00834B39"/>
    <w:rsid w:val="00834CC4"/>
    <w:rsid w:val="008357F2"/>
    <w:rsid w:val="0083592F"/>
    <w:rsid w:val="00835CEA"/>
    <w:rsid w:val="00836226"/>
    <w:rsid w:val="008365D4"/>
    <w:rsid w:val="00836754"/>
    <w:rsid w:val="00836C46"/>
    <w:rsid w:val="00837C27"/>
    <w:rsid w:val="008408AA"/>
    <w:rsid w:val="00840FAE"/>
    <w:rsid w:val="008411EF"/>
    <w:rsid w:val="0084180B"/>
    <w:rsid w:val="00841C5D"/>
    <w:rsid w:val="00842306"/>
    <w:rsid w:val="00842B70"/>
    <w:rsid w:val="00843796"/>
    <w:rsid w:val="00843A2E"/>
    <w:rsid w:val="00844778"/>
    <w:rsid w:val="00845A7F"/>
    <w:rsid w:val="00845FEB"/>
    <w:rsid w:val="0084659E"/>
    <w:rsid w:val="00846BB1"/>
    <w:rsid w:val="00847FEC"/>
    <w:rsid w:val="008506EC"/>
    <w:rsid w:val="00850CF9"/>
    <w:rsid w:val="0085126F"/>
    <w:rsid w:val="0085166D"/>
    <w:rsid w:val="00851C3D"/>
    <w:rsid w:val="0085211F"/>
    <w:rsid w:val="00852EE0"/>
    <w:rsid w:val="00852F52"/>
    <w:rsid w:val="0085381E"/>
    <w:rsid w:val="00853A6D"/>
    <w:rsid w:val="00854A80"/>
    <w:rsid w:val="00854B22"/>
    <w:rsid w:val="00855389"/>
    <w:rsid w:val="008554A3"/>
    <w:rsid w:val="00855D08"/>
    <w:rsid w:val="00857BEB"/>
    <w:rsid w:val="008607BA"/>
    <w:rsid w:val="008609F0"/>
    <w:rsid w:val="00860C54"/>
    <w:rsid w:val="00860DA2"/>
    <w:rsid w:val="0086326B"/>
    <w:rsid w:val="0086350D"/>
    <w:rsid w:val="00863F31"/>
    <w:rsid w:val="008645E5"/>
    <w:rsid w:val="00865A10"/>
    <w:rsid w:val="00865D3C"/>
    <w:rsid w:val="00865D64"/>
    <w:rsid w:val="00866484"/>
    <w:rsid w:val="00866605"/>
    <w:rsid w:val="008666C2"/>
    <w:rsid w:val="0086746E"/>
    <w:rsid w:val="00867F79"/>
    <w:rsid w:val="00871782"/>
    <w:rsid w:val="008731AA"/>
    <w:rsid w:val="00873C6A"/>
    <w:rsid w:val="00874450"/>
    <w:rsid w:val="00875B5F"/>
    <w:rsid w:val="008771F0"/>
    <w:rsid w:val="00877C5C"/>
    <w:rsid w:val="008806A5"/>
    <w:rsid w:val="008808C6"/>
    <w:rsid w:val="00880A4C"/>
    <w:rsid w:val="00880DC5"/>
    <w:rsid w:val="00880F40"/>
    <w:rsid w:val="00881B8A"/>
    <w:rsid w:val="008839ED"/>
    <w:rsid w:val="0088405D"/>
    <w:rsid w:val="00884A21"/>
    <w:rsid w:val="00884BBD"/>
    <w:rsid w:val="008852D0"/>
    <w:rsid w:val="00885AA3"/>
    <w:rsid w:val="00885ABA"/>
    <w:rsid w:val="00885D0E"/>
    <w:rsid w:val="008860FF"/>
    <w:rsid w:val="00886BB4"/>
    <w:rsid w:val="0088758B"/>
    <w:rsid w:val="00887F1E"/>
    <w:rsid w:val="00890505"/>
    <w:rsid w:val="00890A29"/>
    <w:rsid w:val="00890AB8"/>
    <w:rsid w:val="00891157"/>
    <w:rsid w:val="008912C2"/>
    <w:rsid w:val="00891B0F"/>
    <w:rsid w:val="008922E3"/>
    <w:rsid w:val="0089251B"/>
    <w:rsid w:val="0089359D"/>
    <w:rsid w:val="0089406E"/>
    <w:rsid w:val="0089484E"/>
    <w:rsid w:val="008951E4"/>
    <w:rsid w:val="00895688"/>
    <w:rsid w:val="00895AC9"/>
    <w:rsid w:val="008969B0"/>
    <w:rsid w:val="00896AB8"/>
    <w:rsid w:val="00897570"/>
    <w:rsid w:val="008A035A"/>
    <w:rsid w:val="008A04BC"/>
    <w:rsid w:val="008A0830"/>
    <w:rsid w:val="008A3F4A"/>
    <w:rsid w:val="008A5291"/>
    <w:rsid w:val="008A5572"/>
    <w:rsid w:val="008A5AD5"/>
    <w:rsid w:val="008A5CF1"/>
    <w:rsid w:val="008A6040"/>
    <w:rsid w:val="008A741B"/>
    <w:rsid w:val="008B35D0"/>
    <w:rsid w:val="008B4B1F"/>
    <w:rsid w:val="008B4C3E"/>
    <w:rsid w:val="008B51F7"/>
    <w:rsid w:val="008B5F08"/>
    <w:rsid w:val="008B644C"/>
    <w:rsid w:val="008B7533"/>
    <w:rsid w:val="008B7B80"/>
    <w:rsid w:val="008C0BF1"/>
    <w:rsid w:val="008C1C2E"/>
    <w:rsid w:val="008C1D07"/>
    <w:rsid w:val="008C1E95"/>
    <w:rsid w:val="008C213A"/>
    <w:rsid w:val="008C4092"/>
    <w:rsid w:val="008C49EC"/>
    <w:rsid w:val="008C4A72"/>
    <w:rsid w:val="008C6AB2"/>
    <w:rsid w:val="008C6DB9"/>
    <w:rsid w:val="008C7368"/>
    <w:rsid w:val="008D0A22"/>
    <w:rsid w:val="008D0BC7"/>
    <w:rsid w:val="008D236A"/>
    <w:rsid w:val="008D35D9"/>
    <w:rsid w:val="008D369D"/>
    <w:rsid w:val="008D373F"/>
    <w:rsid w:val="008D3748"/>
    <w:rsid w:val="008D39E6"/>
    <w:rsid w:val="008D3F74"/>
    <w:rsid w:val="008D40F8"/>
    <w:rsid w:val="008D4834"/>
    <w:rsid w:val="008D4A93"/>
    <w:rsid w:val="008D6502"/>
    <w:rsid w:val="008D6AC0"/>
    <w:rsid w:val="008D6BCD"/>
    <w:rsid w:val="008E0188"/>
    <w:rsid w:val="008E05E3"/>
    <w:rsid w:val="008E089C"/>
    <w:rsid w:val="008E108C"/>
    <w:rsid w:val="008E253F"/>
    <w:rsid w:val="008E293A"/>
    <w:rsid w:val="008E3FF7"/>
    <w:rsid w:val="008E4141"/>
    <w:rsid w:val="008E591F"/>
    <w:rsid w:val="008E6580"/>
    <w:rsid w:val="008E7CC9"/>
    <w:rsid w:val="008F11FB"/>
    <w:rsid w:val="008F16C9"/>
    <w:rsid w:val="008F2E50"/>
    <w:rsid w:val="008F3111"/>
    <w:rsid w:val="008F532A"/>
    <w:rsid w:val="008F5BD8"/>
    <w:rsid w:val="008F7914"/>
    <w:rsid w:val="008F7F7C"/>
    <w:rsid w:val="00900F76"/>
    <w:rsid w:val="00901EA6"/>
    <w:rsid w:val="00901FAD"/>
    <w:rsid w:val="009022D9"/>
    <w:rsid w:val="009037E8"/>
    <w:rsid w:val="00903B7C"/>
    <w:rsid w:val="00904291"/>
    <w:rsid w:val="00904735"/>
    <w:rsid w:val="009047D8"/>
    <w:rsid w:val="009071C2"/>
    <w:rsid w:val="00907211"/>
    <w:rsid w:val="0090759F"/>
    <w:rsid w:val="00907736"/>
    <w:rsid w:val="009078C4"/>
    <w:rsid w:val="00910152"/>
    <w:rsid w:val="009129C5"/>
    <w:rsid w:val="00912D7B"/>
    <w:rsid w:val="009136A8"/>
    <w:rsid w:val="0091418B"/>
    <w:rsid w:val="009148F7"/>
    <w:rsid w:val="00914FB6"/>
    <w:rsid w:val="00915BDF"/>
    <w:rsid w:val="00916020"/>
    <w:rsid w:val="0091612E"/>
    <w:rsid w:val="009165F0"/>
    <w:rsid w:val="009179D7"/>
    <w:rsid w:val="00920149"/>
    <w:rsid w:val="00920AF5"/>
    <w:rsid w:val="00920D2F"/>
    <w:rsid w:val="009211B8"/>
    <w:rsid w:val="0092178A"/>
    <w:rsid w:val="00921E32"/>
    <w:rsid w:val="0092286A"/>
    <w:rsid w:val="00924664"/>
    <w:rsid w:val="00925451"/>
    <w:rsid w:val="009263C1"/>
    <w:rsid w:val="009267CA"/>
    <w:rsid w:val="00926A21"/>
    <w:rsid w:val="00926B48"/>
    <w:rsid w:val="00930230"/>
    <w:rsid w:val="0093066C"/>
    <w:rsid w:val="009329E4"/>
    <w:rsid w:val="00934596"/>
    <w:rsid w:val="009345CD"/>
    <w:rsid w:val="00934D06"/>
    <w:rsid w:val="00934D4B"/>
    <w:rsid w:val="0093518F"/>
    <w:rsid w:val="00935521"/>
    <w:rsid w:val="00935906"/>
    <w:rsid w:val="00935E2D"/>
    <w:rsid w:val="0093620D"/>
    <w:rsid w:val="0093632E"/>
    <w:rsid w:val="009379C5"/>
    <w:rsid w:val="0094041E"/>
    <w:rsid w:val="0094253D"/>
    <w:rsid w:val="009428AA"/>
    <w:rsid w:val="00942F22"/>
    <w:rsid w:val="00943065"/>
    <w:rsid w:val="009433D6"/>
    <w:rsid w:val="00943663"/>
    <w:rsid w:val="00943CFC"/>
    <w:rsid w:val="00944A45"/>
    <w:rsid w:val="00944C9C"/>
    <w:rsid w:val="00944FA1"/>
    <w:rsid w:val="0094545B"/>
    <w:rsid w:val="00945986"/>
    <w:rsid w:val="009460C7"/>
    <w:rsid w:val="00946163"/>
    <w:rsid w:val="009461A2"/>
    <w:rsid w:val="009461C3"/>
    <w:rsid w:val="009463D0"/>
    <w:rsid w:val="00946D5F"/>
    <w:rsid w:val="00946D76"/>
    <w:rsid w:val="00946FD0"/>
    <w:rsid w:val="00947B12"/>
    <w:rsid w:val="0095197E"/>
    <w:rsid w:val="00952613"/>
    <w:rsid w:val="00952DB7"/>
    <w:rsid w:val="00953708"/>
    <w:rsid w:val="0095397A"/>
    <w:rsid w:val="009550BB"/>
    <w:rsid w:val="00955CDA"/>
    <w:rsid w:val="0095673D"/>
    <w:rsid w:val="0095683C"/>
    <w:rsid w:val="00956B99"/>
    <w:rsid w:val="0095704D"/>
    <w:rsid w:val="00957C3A"/>
    <w:rsid w:val="0096036F"/>
    <w:rsid w:val="009607AD"/>
    <w:rsid w:val="00960885"/>
    <w:rsid w:val="009609DA"/>
    <w:rsid w:val="00960BA1"/>
    <w:rsid w:val="00960BBE"/>
    <w:rsid w:val="00961A51"/>
    <w:rsid w:val="00962284"/>
    <w:rsid w:val="0096255E"/>
    <w:rsid w:val="00962594"/>
    <w:rsid w:val="009629D9"/>
    <w:rsid w:val="009631D2"/>
    <w:rsid w:val="00963580"/>
    <w:rsid w:val="009647A4"/>
    <w:rsid w:val="00964856"/>
    <w:rsid w:val="0096497D"/>
    <w:rsid w:val="00964EF7"/>
    <w:rsid w:val="00967B68"/>
    <w:rsid w:val="009701E8"/>
    <w:rsid w:val="00970C23"/>
    <w:rsid w:val="00970DBD"/>
    <w:rsid w:val="009713FB"/>
    <w:rsid w:val="00971780"/>
    <w:rsid w:val="00971C0F"/>
    <w:rsid w:val="00971C3C"/>
    <w:rsid w:val="00972BD8"/>
    <w:rsid w:val="00973344"/>
    <w:rsid w:val="0097364B"/>
    <w:rsid w:val="00973E49"/>
    <w:rsid w:val="009759B8"/>
    <w:rsid w:val="00975E55"/>
    <w:rsid w:val="009800A5"/>
    <w:rsid w:val="009800B9"/>
    <w:rsid w:val="00980A75"/>
    <w:rsid w:val="00980E78"/>
    <w:rsid w:val="0098198A"/>
    <w:rsid w:val="00984017"/>
    <w:rsid w:val="00984F08"/>
    <w:rsid w:val="00985571"/>
    <w:rsid w:val="00985AB5"/>
    <w:rsid w:val="00985DC7"/>
    <w:rsid w:val="009860A0"/>
    <w:rsid w:val="009860BB"/>
    <w:rsid w:val="00986239"/>
    <w:rsid w:val="00986468"/>
    <w:rsid w:val="00986616"/>
    <w:rsid w:val="00986874"/>
    <w:rsid w:val="0098728E"/>
    <w:rsid w:val="00990325"/>
    <w:rsid w:val="00991050"/>
    <w:rsid w:val="00991E7C"/>
    <w:rsid w:val="00992A7A"/>
    <w:rsid w:val="009933C9"/>
    <w:rsid w:val="00993BEF"/>
    <w:rsid w:val="00994351"/>
    <w:rsid w:val="00994451"/>
    <w:rsid w:val="0099535F"/>
    <w:rsid w:val="00995401"/>
    <w:rsid w:val="009956F6"/>
    <w:rsid w:val="00995DB2"/>
    <w:rsid w:val="00997473"/>
    <w:rsid w:val="00997DFC"/>
    <w:rsid w:val="00997FD7"/>
    <w:rsid w:val="009A125C"/>
    <w:rsid w:val="009A13FC"/>
    <w:rsid w:val="009A1502"/>
    <w:rsid w:val="009A1F9F"/>
    <w:rsid w:val="009A29A8"/>
    <w:rsid w:val="009A379D"/>
    <w:rsid w:val="009A40F3"/>
    <w:rsid w:val="009A49A3"/>
    <w:rsid w:val="009A4D73"/>
    <w:rsid w:val="009A4FA1"/>
    <w:rsid w:val="009A783B"/>
    <w:rsid w:val="009B100D"/>
    <w:rsid w:val="009B1454"/>
    <w:rsid w:val="009B1682"/>
    <w:rsid w:val="009B1707"/>
    <w:rsid w:val="009B1859"/>
    <w:rsid w:val="009B1922"/>
    <w:rsid w:val="009B1BAE"/>
    <w:rsid w:val="009B1F70"/>
    <w:rsid w:val="009B2E12"/>
    <w:rsid w:val="009B338D"/>
    <w:rsid w:val="009B48F3"/>
    <w:rsid w:val="009B48FC"/>
    <w:rsid w:val="009B59D8"/>
    <w:rsid w:val="009B5E14"/>
    <w:rsid w:val="009B6227"/>
    <w:rsid w:val="009B68EE"/>
    <w:rsid w:val="009B6F3C"/>
    <w:rsid w:val="009B7D91"/>
    <w:rsid w:val="009C0C48"/>
    <w:rsid w:val="009C1BF3"/>
    <w:rsid w:val="009C2CC1"/>
    <w:rsid w:val="009C2D1A"/>
    <w:rsid w:val="009C3003"/>
    <w:rsid w:val="009C3A6C"/>
    <w:rsid w:val="009C4F8A"/>
    <w:rsid w:val="009C5149"/>
    <w:rsid w:val="009C6386"/>
    <w:rsid w:val="009C642F"/>
    <w:rsid w:val="009C6AA2"/>
    <w:rsid w:val="009C721A"/>
    <w:rsid w:val="009D0C16"/>
    <w:rsid w:val="009D2075"/>
    <w:rsid w:val="009D296F"/>
    <w:rsid w:val="009D32AF"/>
    <w:rsid w:val="009D3340"/>
    <w:rsid w:val="009D3708"/>
    <w:rsid w:val="009D3C82"/>
    <w:rsid w:val="009D4888"/>
    <w:rsid w:val="009D54B5"/>
    <w:rsid w:val="009D5E4C"/>
    <w:rsid w:val="009D67F7"/>
    <w:rsid w:val="009D706B"/>
    <w:rsid w:val="009D70BF"/>
    <w:rsid w:val="009E0720"/>
    <w:rsid w:val="009E0ED7"/>
    <w:rsid w:val="009E2621"/>
    <w:rsid w:val="009E3B0C"/>
    <w:rsid w:val="009E4136"/>
    <w:rsid w:val="009E4E86"/>
    <w:rsid w:val="009E5873"/>
    <w:rsid w:val="009E5C75"/>
    <w:rsid w:val="009E6551"/>
    <w:rsid w:val="009E6A40"/>
    <w:rsid w:val="009E738B"/>
    <w:rsid w:val="009E7E34"/>
    <w:rsid w:val="009F0BF0"/>
    <w:rsid w:val="009F0C87"/>
    <w:rsid w:val="009F1BF7"/>
    <w:rsid w:val="009F2083"/>
    <w:rsid w:val="009F4054"/>
    <w:rsid w:val="009F4066"/>
    <w:rsid w:val="009F4DA1"/>
    <w:rsid w:val="009F517D"/>
    <w:rsid w:val="009F5628"/>
    <w:rsid w:val="009F5C93"/>
    <w:rsid w:val="009F5E12"/>
    <w:rsid w:val="009F60C9"/>
    <w:rsid w:val="009F75C1"/>
    <w:rsid w:val="009F77A2"/>
    <w:rsid w:val="009F7D4A"/>
    <w:rsid w:val="009F7E3B"/>
    <w:rsid w:val="00A006E2"/>
    <w:rsid w:val="00A00735"/>
    <w:rsid w:val="00A007EA"/>
    <w:rsid w:val="00A016F4"/>
    <w:rsid w:val="00A01A22"/>
    <w:rsid w:val="00A01E24"/>
    <w:rsid w:val="00A02402"/>
    <w:rsid w:val="00A02471"/>
    <w:rsid w:val="00A0270B"/>
    <w:rsid w:val="00A033DB"/>
    <w:rsid w:val="00A03983"/>
    <w:rsid w:val="00A04466"/>
    <w:rsid w:val="00A04741"/>
    <w:rsid w:val="00A050CC"/>
    <w:rsid w:val="00A05747"/>
    <w:rsid w:val="00A057CC"/>
    <w:rsid w:val="00A05F4B"/>
    <w:rsid w:val="00A06158"/>
    <w:rsid w:val="00A06DA3"/>
    <w:rsid w:val="00A07BF3"/>
    <w:rsid w:val="00A105E4"/>
    <w:rsid w:val="00A10AE3"/>
    <w:rsid w:val="00A10C5A"/>
    <w:rsid w:val="00A113BF"/>
    <w:rsid w:val="00A12276"/>
    <w:rsid w:val="00A12F45"/>
    <w:rsid w:val="00A13771"/>
    <w:rsid w:val="00A13DA1"/>
    <w:rsid w:val="00A14B8A"/>
    <w:rsid w:val="00A14D8E"/>
    <w:rsid w:val="00A15024"/>
    <w:rsid w:val="00A16FE4"/>
    <w:rsid w:val="00A17A66"/>
    <w:rsid w:val="00A20C34"/>
    <w:rsid w:val="00A210AD"/>
    <w:rsid w:val="00A212B5"/>
    <w:rsid w:val="00A21449"/>
    <w:rsid w:val="00A2405A"/>
    <w:rsid w:val="00A2406E"/>
    <w:rsid w:val="00A2538E"/>
    <w:rsid w:val="00A25427"/>
    <w:rsid w:val="00A2655E"/>
    <w:rsid w:val="00A26A54"/>
    <w:rsid w:val="00A27774"/>
    <w:rsid w:val="00A27D42"/>
    <w:rsid w:val="00A30303"/>
    <w:rsid w:val="00A313A9"/>
    <w:rsid w:val="00A3145E"/>
    <w:rsid w:val="00A32880"/>
    <w:rsid w:val="00A328F1"/>
    <w:rsid w:val="00A32E76"/>
    <w:rsid w:val="00A34205"/>
    <w:rsid w:val="00A3463B"/>
    <w:rsid w:val="00A34EB3"/>
    <w:rsid w:val="00A36128"/>
    <w:rsid w:val="00A36CDE"/>
    <w:rsid w:val="00A3755F"/>
    <w:rsid w:val="00A378A5"/>
    <w:rsid w:val="00A41862"/>
    <w:rsid w:val="00A41B28"/>
    <w:rsid w:val="00A41F0C"/>
    <w:rsid w:val="00A422F4"/>
    <w:rsid w:val="00A42603"/>
    <w:rsid w:val="00A43B78"/>
    <w:rsid w:val="00A440D5"/>
    <w:rsid w:val="00A446BD"/>
    <w:rsid w:val="00A44D2B"/>
    <w:rsid w:val="00A44F25"/>
    <w:rsid w:val="00A458C3"/>
    <w:rsid w:val="00A45F77"/>
    <w:rsid w:val="00A4610E"/>
    <w:rsid w:val="00A46800"/>
    <w:rsid w:val="00A47477"/>
    <w:rsid w:val="00A475AF"/>
    <w:rsid w:val="00A47757"/>
    <w:rsid w:val="00A4783D"/>
    <w:rsid w:val="00A50756"/>
    <w:rsid w:val="00A52071"/>
    <w:rsid w:val="00A52408"/>
    <w:rsid w:val="00A52E12"/>
    <w:rsid w:val="00A536F8"/>
    <w:rsid w:val="00A541F1"/>
    <w:rsid w:val="00A54772"/>
    <w:rsid w:val="00A54A46"/>
    <w:rsid w:val="00A54BC4"/>
    <w:rsid w:val="00A54CB0"/>
    <w:rsid w:val="00A5522D"/>
    <w:rsid w:val="00A55605"/>
    <w:rsid w:val="00A55B1C"/>
    <w:rsid w:val="00A55E13"/>
    <w:rsid w:val="00A56A23"/>
    <w:rsid w:val="00A56E33"/>
    <w:rsid w:val="00A57A28"/>
    <w:rsid w:val="00A6094A"/>
    <w:rsid w:val="00A60A54"/>
    <w:rsid w:val="00A60FC5"/>
    <w:rsid w:val="00A618FB"/>
    <w:rsid w:val="00A61C46"/>
    <w:rsid w:val="00A61DB6"/>
    <w:rsid w:val="00A627AA"/>
    <w:rsid w:val="00A62F10"/>
    <w:rsid w:val="00A63011"/>
    <w:rsid w:val="00A6429A"/>
    <w:rsid w:val="00A658A2"/>
    <w:rsid w:val="00A67DD9"/>
    <w:rsid w:val="00A70BF2"/>
    <w:rsid w:val="00A710A2"/>
    <w:rsid w:val="00A7136B"/>
    <w:rsid w:val="00A7140E"/>
    <w:rsid w:val="00A72E0F"/>
    <w:rsid w:val="00A74E98"/>
    <w:rsid w:val="00A7505C"/>
    <w:rsid w:val="00A7516E"/>
    <w:rsid w:val="00A754D9"/>
    <w:rsid w:val="00A76838"/>
    <w:rsid w:val="00A76DD4"/>
    <w:rsid w:val="00A7727A"/>
    <w:rsid w:val="00A8030B"/>
    <w:rsid w:val="00A8057F"/>
    <w:rsid w:val="00A805D3"/>
    <w:rsid w:val="00A80DEA"/>
    <w:rsid w:val="00A81F68"/>
    <w:rsid w:val="00A83336"/>
    <w:rsid w:val="00A833E6"/>
    <w:rsid w:val="00A84998"/>
    <w:rsid w:val="00A84CBD"/>
    <w:rsid w:val="00A84F59"/>
    <w:rsid w:val="00A8564B"/>
    <w:rsid w:val="00A85E11"/>
    <w:rsid w:val="00A86336"/>
    <w:rsid w:val="00A87F39"/>
    <w:rsid w:val="00A900B3"/>
    <w:rsid w:val="00A91786"/>
    <w:rsid w:val="00A91840"/>
    <w:rsid w:val="00A94897"/>
    <w:rsid w:val="00AA065F"/>
    <w:rsid w:val="00AA0A9D"/>
    <w:rsid w:val="00AA0E45"/>
    <w:rsid w:val="00AA20E7"/>
    <w:rsid w:val="00AA231C"/>
    <w:rsid w:val="00AA24AB"/>
    <w:rsid w:val="00AA289F"/>
    <w:rsid w:val="00AA37D1"/>
    <w:rsid w:val="00AA3A99"/>
    <w:rsid w:val="00AA3C40"/>
    <w:rsid w:val="00AA4D12"/>
    <w:rsid w:val="00AA4DC5"/>
    <w:rsid w:val="00AA4ED7"/>
    <w:rsid w:val="00AA5111"/>
    <w:rsid w:val="00AA57DB"/>
    <w:rsid w:val="00AA5B99"/>
    <w:rsid w:val="00AA6A36"/>
    <w:rsid w:val="00AA74DB"/>
    <w:rsid w:val="00AA78D0"/>
    <w:rsid w:val="00AB032B"/>
    <w:rsid w:val="00AB0531"/>
    <w:rsid w:val="00AB15C6"/>
    <w:rsid w:val="00AB1A21"/>
    <w:rsid w:val="00AB1B11"/>
    <w:rsid w:val="00AB231B"/>
    <w:rsid w:val="00AB4076"/>
    <w:rsid w:val="00AB5022"/>
    <w:rsid w:val="00AB54E8"/>
    <w:rsid w:val="00AB6037"/>
    <w:rsid w:val="00AB6B58"/>
    <w:rsid w:val="00AB6DB5"/>
    <w:rsid w:val="00AB6F5D"/>
    <w:rsid w:val="00AB7E6B"/>
    <w:rsid w:val="00AC046A"/>
    <w:rsid w:val="00AC1A2B"/>
    <w:rsid w:val="00AC2E58"/>
    <w:rsid w:val="00AC4C53"/>
    <w:rsid w:val="00AC50E4"/>
    <w:rsid w:val="00AC51AE"/>
    <w:rsid w:val="00AC58BF"/>
    <w:rsid w:val="00AC7A2F"/>
    <w:rsid w:val="00AC7EF4"/>
    <w:rsid w:val="00AD021F"/>
    <w:rsid w:val="00AD1AC6"/>
    <w:rsid w:val="00AD2E09"/>
    <w:rsid w:val="00AD332B"/>
    <w:rsid w:val="00AD35EC"/>
    <w:rsid w:val="00AD3F69"/>
    <w:rsid w:val="00AD49C5"/>
    <w:rsid w:val="00AD4D5A"/>
    <w:rsid w:val="00AD54C6"/>
    <w:rsid w:val="00AD5941"/>
    <w:rsid w:val="00AD6C0C"/>
    <w:rsid w:val="00AD7611"/>
    <w:rsid w:val="00AE05E8"/>
    <w:rsid w:val="00AE077C"/>
    <w:rsid w:val="00AE0B8D"/>
    <w:rsid w:val="00AE13B3"/>
    <w:rsid w:val="00AE183C"/>
    <w:rsid w:val="00AE1D74"/>
    <w:rsid w:val="00AE1EB0"/>
    <w:rsid w:val="00AE2AC0"/>
    <w:rsid w:val="00AE3DC5"/>
    <w:rsid w:val="00AE62B6"/>
    <w:rsid w:val="00AE68EB"/>
    <w:rsid w:val="00AE7F76"/>
    <w:rsid w:val="00AF0803"/>
    <w:rsid w:val="00AF26AF"/>
    <w:rsid w:val="00AF2EEE"/>
    <w:rsid w:val="00AF35B6"/>
    <w:rsid w:val="00AF3813"/>
    <w:rsid w:val="00AF49B0"/>
    <w:rsid w:val="00AF49B8"/>
    <w:rsid w:val="00AF4AC0"/>
    <w:rsid w:val="00AF4D0C"/>
    <w:rsid w:val="00AF538C"/>
    <w:rsid w:val="00AF53F1"/>
    <w:rsid w:val="00AF546E"/>
    <w:rsid w:val="00AF5889"/>
    <w:rsid w:val="00AF6BA6"/>
    <w:rsid w:val="00AF711C"/>
    <w:rsid w:val="00AF7390"/>
    <w:rsid w:val="00B00AB6"/>
    <w:rsid w:val="00B01CF2"/>
    <w:rsid w:val="00B026BB"/>
    <w:rsid w:val="00B02C6A"/>
    <w:rsid w:val="00B031E9"/>
    <w:rsid w:val="00B03896"/>
    <w:rsid w:val="00B045DF"/>
    <w:rsid w:val="00B06357"/>
    <w:rsid w:val="00B075CD"/>
    <w:rsid w:val="00B10280"/>
    <w:rsid w:val="00B10796"/>
    <w:rsid w:val="00B11376"/>
    <w:rsid w:val="00B1148E"/>
    <w:rsid w:val="00B11CD2"/>
    <w:rsid w:val="00B133B9"/>
    <w:rsid w:val="00B133EC"/>
    <w:rsid w:val="00B13907"/>
    <w:rsid w:val="00B13BDA"/>
    <w:rsid w:val="00B13C3F"/>
    <w:rsid w:val="00B14451"/>
    <w:rsid w:val="00B149EF"/>
    <w:rsid w:val="00B14E28"/>
    <w:rsid w:val="00B1559C"/>
    <w:rsid w:val="00B15819"/>
    <w:rsid w:val="00B15B2C"/>
    <w:rsid w:val="00B162AD"/>
    <w:rsid w:val="00B166F7"/>
    <w:rsid w:val="00B16AE4"/>
    <w:rsid w:val="00B16C4A"/>
    <w:rsid w:val="00B16FDE"/>
    <w:rsid w:val="00B17449"/>
    <w:rsid w:val="00B174CF"/>
    <w:rsid w:val="00B178A5"/>
    <w:rsid w:val="00B17C6C"/>
    <w:rsid w:val="00B204B3"/>
    <w:rsid w:val="00B20725"/>
    <w:rsid w:val="00B21566"/>
    <w:rsid w:val="00B21C73"/>
    <w:rsid w:val="00B21DF9"/>
    <w:rsid w:val="00B231A5"/>
    <w:rsid w:val="00B23B6F"/>
    <w:rsid w:val="00B249F3"/>
    <w:rsid w:val="00B24F5B"/>
    <w:rsid w:val="00B252F6"/>
    <w:rsid w:val="00B2534A"/>
    <w:rsid w:val="00B2648B"/>
    <w:rsid w:val="00B267F0"/>
    <w:rsid w:val="00B26A20"/>
    <w:rsid w:val="00B30083"/>
    <w:rsid w:val="00B3081C"/>
    <w:rsid w:val="00B31DAB"/>
    <w:rsid w:val="00B32681"/>
    <w:rsid w:val="00B3287D"/>
    <w:rsid w:val="00B32E30"/>
    <w:rsid w:val="00B32F7F"/>
    <w:rsid w:val="00B330C1"/>
    <w:rsid w:val="00B336AF"/>
    <w:rsid w:val="00B342AF"/>
    <w:rsid w:val="00B3475E"/>
    <w:rsid w:val="00B35E2E"/>
    <w:rsid w:val="00B3647D"/>
    <w:rsid w:val="00B3684C"/>
    <w:rsid w:val="00B377C4"/>
    <w:rsid w:val="00B37D50"/>
    <w:rsid w:val="00B37F18"/>
    <w:rsid w:val="00B40096"/>
    <w:rsid w:val="00B40922"/>
    <w:rsid w:val="00B4092B"/>
    <w:rsid w:val="00B4099E"/>
    <w:rsid w:val="00B40A09"/>
    <w:rsid w:val="00B40EA3"/>
    <w:rsid w:val="00B41C71"/>
    <w:rsid w:val="00B41E94"/>
    <w:rsid w:val="00B41FF7"/>
    <w:rsid w:val="00B435FF"/>
    <w:rsid w:val="00B4370A"/>
    <w:rsid w:val="00B4445A"/>
    <w:rsid w:val="00B4648B"/>
    <w:rsid w:val="00B50732"/>
    <w:rsid w:val="00B50DAD"/>
    <w:rsid w:val="00B51EEE"/>
    <w:rsid w:val="00B52D59"/>
    <w:rsid w:val="00B52F7C"/>
    <w:rsid w:val="00B53DCE"/>
    <w:rsid w:val="00B54030"/>
    <w:rsid w:val="00B544C4"/>
    <w:rsid w:val="00B54F78"/>
    <w:rsid w:val="00B55E1F"/>
    <w:rsid w:val="00B5625A"/>
    <w:rsid w:val="00B5631A"/>
    <w:rsid w:val="00B56E4A"/>
    <w:rsid w:val="00B57981"/>
    <w:rsid w:val="00B6008C"/>
    <w:rsid w:val="00B61B73"/>
    <w:rsid w:val="00B62655"/>
    <w:rsid w:val="00B63821"/>
    <w:rsid w:val="00B6393D"/>
    <w:rsid w:val="00B6397E"/>
    <w:rsid w:val="00B63BC3"/>
    <w:rsid w:val="00B63DCD"/>
    <w:rsid w:val="00B64EA3"/>
    <w:rsid w:val="00B668A1"/>
    <w:rsid w:val="00B66A29"/>
    <w:rsid w:val="00B6778A"/>
    <w:rsid w:val="00B67AD8"/>
    <w:rsid w:val="00B704C9"/>
    <w:rsid w:val="00B7097B"/>
    <w:rsid w:val="00B70DF2"/>
    <w:rsid w:val="00B7118C"/>
    <w:rsid w:val="00B713B7"/>
    <w:rsid w:val="00B714C7"/>
    <w:rsid w:val="00B7156D"/>
    <w:rsid w:val="00B7161C"/>
    <w:rsid w:val="00B71B56"/>
    <w:rsid w:val="00B71C29"/>
    <w:rsid w:val="00B7221E"/>
    <w:rsid w:val="00B727B3"/>
    <w:rsid w:val="00B73776"/>
    <w:rsid w:val="00B73B07"/>
    <w:rsid w:val="00B74492"/>
    <w:rsid w:val="00B74692"/>
    <w:rsid w:val="00B74B3F"/>
    <w:rsid w:val="00B74C11"/>
    <w:rsid w:val="00B761EE"/>
    <w:rsid w:val="00B7698D"/>
    <w:rsid w:val="00B76D44"/>
    <w:rsid w:val="00B77008"/>
    <w:rsid w:val="00B7704E"/>
    <w:rsid w:val="00B77ED5"/>
    <w:rsid w:val="00B802FE"/>
    <w:rsid w:val="00B80AED"/>
    <w:rsid w:val="00B8137E"/>
    <w:rsid w:val="00B81AC4"/>
    <w:rsid w:val="00B82570"/>
    <w:rsid w:val="00B826E0"/>
    <w:rsid w:val="00B83692"/>
    <w:rsid w:val="00B83BD4"/>
    <w:rsid w:val="00B83FC0"/>
    <w:rsid w:val="00B8413B"/>
    <w:rsid w:val="00B84557"/>
    <w:rsid w:val="00B856D4"/>
    <w:rsid w:val="00B85A01"/>
    <w:rsid w:val="00B85DC2"/>
    <w:rsid w:val="00B86B4A"/>
    <w:rsid w:val="00B87121"/>
    <w:rsid w:val="00B8793A"/>
    <w:rsid w:val="00B90C48"/>
    <w:rsid w:val="00B90F4E"/>
    <w:rsid w:val="00B919FE"/>
    <w:rsid w:val="00B91CA8"/>
    <w:rsid w:val="00B92196"/>
    <w:rsid w:val="00B93781"/>
    <w:rsid w:val="00B94FE2"/>
    <w:rsid w:val="00B95ED2"/>
    <w:rsid w:val="00B963F5"/>
    <w:rsid w:val="00B96633"/>
    <w:rsid w:val="00B96A98"/>
    <w:rsid w:val="00B97968"/>
    <w:rsid w:val="00BA0B1A"/>
    <w:rsid w:val="00BA108E"/>
    <w:rsid w:val="00BA1778"/>
    <w:rsid w:val="00BA1E9F"/>
    <w:rsid w:val="00BA2904"/>
    <w:rsid w:val="00BA30E9"/>
    <w:rsid w:val="00BA388A"/>
    <w:rsid w:val="00BA3F3D"/>
    <w:rsid w:val="00BA432B"/>
    <w:rsid w:val="00BA4D90"/>
    <w:rsid w:val="00BA4DBA"/>
    <w:rsid w:val="00BA5219"/>
    <w:rsid w:val="00BA5374"/>
    <w:rsid w:val="00BA5AB9"/>
    <w:rsid w:val="00BA5D87"/>
    <w:rsid w:val="00BA6086"/>
    <w:rsid w:val="00BA6B4A"/>
    <w:rsid w:val="00BA6F29"/>
    <w:rsid w:val="00BA7752"/>
    <w:rsid w:val="00BA7DB9"/>
    <w:rsid w:val="00BB0046"/>
    <w:rsid w:val="00BB091E"/>
    <w:rsid w:val="00BB103A"/>
    <w:rsid w:val="00BB1C3B"/>
    <w:rsid w:val="00BB1C6C"/>
    <w:rsid w:val="00BB232C"/>
    <w:rsid w:val="00BB2A62"/>
    <w:rsid w:val="00BB2E83"/>
    <w:rsid w:val="00BB37A9"/>
    <w:rsid w:val="00BB4596"/>
    <w:rsid w:val="00BB4AF6"/>
    <w:rsid w:val="00BB5310"/>
    <w:rsid w:val="00BB537F"/>
    <w:rsid w:val="00BB5419"/>
    <w:rsid w:val="00BB5CAA"/>
    <w:rsid w:val="00BB662F"/>
    <w:rsid w:val="00BB66D2"/>
    <w:rsid w:val="00BB6923"/>
    <w:rsid w:val="00BB7806"/>
    <w:rsid w:val="00BB7ABC"/>
    <w:rsid w:val="00BB7C04"/>
    <w:rsid w:val="00BC096E"/>
    <w:rsid w:val="00BC191E"/>
    <w:rsid w:val="00BC1A47"/>
    <w:rsid w:val="00BC2068"/>
    <w:rsid w:val="00BC2DA0"/>
    <w:rsid w:val="00BC2DDC"/>
    <w:rsid w:val="00BC2F7C"/>
    <w:rsid w:val="00BC2F91"/>
    <w:rsid w:val="00BC4A8C"/>
    <w:rsid w:val="00BC5189"/>
    <w:rsid w:val="00BC5E7A"/>
    <w:rsid w:val="00BC63F1"/>
    <w:rsid w:val="00BC7FB3"/>
    <w:rsid w:val="00BD00AF"/>
    <w:rsid w:val="00BD0867"/>
    <w:rsid w:val="00BD09CA"/>
    <w:rsid w:val="00BD0A39"/>
    <w:rsid w:val="00BD1151"/>
    <w:rsid w:val="00BD13AF"/>
    <w:rsid w:val="00BD196D"/>
    <w:rsid w:val="00BD1B3F"/>
    <w:rsid w:val="00BD2247"/>
    <w:rsid w:val="00BD2770"/>
    <w:rsid w:val="00BD2F66"/>
    <w:rsid w:val="00BD37CD"/>
    <w:rsid w:val="00BD3CAF"/>
    <w:rsid w:val="00BD5862"/>
    <w:rsid w:val="00BD7007"/>
    <w:rsid w:val="00BD7474"/>
    <w:rsid w:val="00BD7757"/>
    <w:rsid w:val="00BE0025"/>
    <w:rsid w:val="00BE03C4"/>
    <w:rsid w:val="00BE088A"/>
    <w:rsid w:val="00BE0BEE"/>
    <w:rsid w:val="00BE0CA3"/>
    <w:rsid w:val="00BE0F9D"/>
    <w:rsid w:val="00BE1668"/>
    <w:rsid w:val="00BE1A8D"/>
    <w:rsid w:val="00BE2BD2"/>
    <w:rsid w:val="00BE2D30"/>
    <w:rsid w:val="00BE3CAB"/>
    <w:rsid w:val="00BE48BF"/>
    <w:rsid w:val="00BE5D43"/>
    <w:rsid w:val="00BE6055"/>
    <w:rsid w:val="00BE64DC"/>
    <w:rsid w:val="00BE7458"/>
    <w:rsid w:val="00BE7BF1"/>
    <w:rsid w:val="00BE7F8F"/>
    <w:rsid w:val="00BF07BD"/>
    <w:rsid w:val="00BF2077"/>
    <w:rsid w:val="00BF2FAA"/>
    <w:rsid w:val="00BF304A"/>
    <w:rsid w:val="00BF35A9"/>
    <w:rsid w:val="00BF3CBB"/>
    <w:rsid w:val="00BF3F00"/>
    <w:rsid w:val="00BF52D3"/>
    <w:rsid w:val="00BF578E"/>
    <w:rsid w:val="00BF5DE6"/>
    <w:rsid w:val="00BF636E"/>
    <w:rsid w:val="00BF6F4E"/>
    <w:rsid w:val="00BF7639"/>
    <w:rsid w:val="00BF7740"/>
    <w:rsid w:val="00BF7E33"/>
    <w:rsid w:val="00C001D2"/>
    <w:rsid w:val="00C01B48"/>
    <w:rsid w:val="00C01F44"/>
    <w:rsid w:val="00C022E1"/>
    <w:rsid w:val="00C032A0"/>
    <w:rsid w:val="00C03D11"/>
    <w:rsid w:val="00C03FC6"/>
    <w:rsid w:val="00C04285"/>
    <w:rsid w:val="00C04694"/>
    <w:rsid w:val="00C04D16"/>
    <w:rsid w:val="00C0565D"/>
    <w:rsid w:val="00C0592E"/>
    <w:rsid w:val="00C06E14"/>
    <w:rsid w:val="00C079DB"/>
    <w:rsid w:val="00C07C9E"/>
    <w:rsid w:val="00C10430"/>
    <w:rsid w:val="00C10911"/>
    <w:rsid w:val="00C111A0"/>
    <w:rsid w:val="00C11983"/>
    <w:rsid w:val="00C11DF2"/>
    <w:rsid w:val="00C14258"/>
    <w:rsid w:val="00C142FD"/>
    <w:rsid w:val="00C14AB6"/>
    <w:rsid w:val="00C15792"/>
    <w:rsid w:val="00C1592B"/>
    <w:rsid w:val="00C20DA7"/>
    <w:rsid w:val="00C219D1"/>
    <w:rsid w:val="00C21D29"/>
    <w:rsid w:val="00C21F0F"/>
    <w:rsid w:val="00C220BD"/>
    <w:rsid w:val="00C23A77"/>
    <w:rsid w:val="00C24B7E"/>
    <w:rsid w:val="00C25777"/>
    <w:rsid w:val="00C3016A"/>
    <w:rsid w:val="00C302E9"/>
    <w:rsid w:val="00C30BC7"/>
    <w:rsid w:val="00C30CB8"/>
    <w:rsid w:val="00C30EC4"/>
    <w:rsid w:val="00C312B8"/>
    <w:rsid w:val="00C315A9"/>
    <w:rsid w:val="00C31BF1"/>
    <w:rsid w:val="00C31FBE"/>
    <w:rsid w:val="00C32404"/>
    <w:rsid w:val="00C32F05"/>
    <w:rsid w:val="00C33482"/>
    <w:rsid w:val="00C334D8"/>
    <w:rsid w:val="00C33E0C"/>
    <w:rsid w:val="00C3413F"/>
    <w:rsid w:val="00C34248"/>
    <w:rsid w:val="00C3433E"/>
    <w:rsid w:val="00C347E7"/>
    <w:rsid w:val="00C35177"/>
    <w:rsid w:val="00C3525A"/>
    <w:rsid w:val="00C37498"/>
    <w:rsid w:val="00C3769A"/>
    <w:rsid w:val="00C378DC"/>
    <w:rsid w:val="00C41B25"/>
    <w:rsid w:val="00C42E72"/>
    <w:rsid w:val="00C4322D"/>
    <w:rsid w:val="00C44BB8"/>
    <w:rsid w:val="00C45126"/>
    <w:rsid w:val="00C453F3"/>
    <w:rsid w:val="00C45816"/>
    <w:rsid w:val="00C46AE7"/>
    <w:rsid w:val="00C46BB5"/>
    <w:rsid w:val="00C47065"/>
    <w:rsid w:val="00C470FA"/>
    <w:rsid w:val="00C47649"/>
    <w:rsid w:val="00C47F78"/>
    <w:rsid w:val="00C50C3D"/>
    <w:rsid w:val="00C51618"/>
    <w:rsid w:val="00C52435"/>
    <w:rsid w:val="00C52AAF"/>
    <w:rsid w:val="00C52F12"/>
    <w:rsid w:val="00C52FD4"/>
    <w:rsid w:val="00C53873"/>
    <w:rsid w:val="00C539B7"/>
    <w:rsid w:val="00C53A44"/>
    <w:rsid w:val="00C548F8"/>
    <w:rsid w:val="00C55042"/>
    <w:rsid w:val="00C56BE1"/>
    <w:rsid w:val="00C56CF9"/>
    <w:rsid w:val="00C577B1"/>
    <w:rsid w:val="00C60F51"/>
    <w:rsid w:val="00C61729"/>
    <w:rsid w:val="00C61BE9"/>
    <w:rsid w:val="00C61FE8"/>
    <w:rsid w:val="00C63B9B"/>
    <w:rsid w:val="00C65209"/>
    <w:rsid w:val="00C65560"/>
    <w:rsid w:val="00C65A3F"/>
    <w:rsid w:val="00C66422"/>
    <w:rsid w:val="00C671CA"/>
    <w:rsid w:val="00C672A9"/>
    <w:rsid w:val="00C67F47"/>
    <w:rsid w:val="00C70203"/>
    <w:rsid w:val="00C7138A"/>
    <w:rsid w:val="00C723A9"/>
    <w:rsid w:val="00C72CBF"/>
    <w:rsid w:val="00C73B08"/>
    <w:rsid w:val="00C73B20"/>
    <w:rsid w:val="00C73B4B"/>
    <w:rsid w:val="00C74857"/>
    <w:rsid w:val="00C74A1B"/>
    <w:rsid w:val="00C74DDE"/>
    <w:rsid w:val="00C76034"/>
    <w:rsid w:val="00C760A4"/>
    <w:rsid w:val="00C76D3A"/>
    <w:rsid w:val="00C77EFC"/>
    <w:rsid w:val="00C805DE"/>
    <w:rsid w:val="00C81286"/>
    <w:rsid w:val="00C846EE"/>
    <w:rsid w:val="00C84752"/>
    <w:rsid w:val="00C850DA"/>
    <w:rsid w:val="00C85262"/>
    <w:rsid w:val="00C862A5"/>
    <w:rsid w:val="00C86604"/>
    <w:rsid w:val="00C876C7"/>
    <w:rsid w:val="00C878E5"/>
    <w:rsid w:val="00C87983"/>
    <w:rsid w:val="00C90401"/>
    <w:rsid w:val="00C90466"/>
    <w:rsid w:val="00C915A5"/>
    <w:rsid w:val="00C916A6"/>
    <w:rsid w:val="00C91BBA"/>
    <w:rsid w:val="00C91C28"/>
    <w:rsid w:val="00C924E8"/>
    <w:rsid w:val="00C92E49"/>
    <w:rsid w:val="00C9500F"/>
    <w:rsid w:val="00C953B2"/>
    <w:rsid w:val="00C9664A"/>
    <w:rsid w:val="00C96A28"/>
    <w:rsid w:val="00C96FDA"/>
    <w:rsid w:val="00C97300"/>
    <w:rsid w:val="00C9778C"/>
    <w:rsid w:val="00C97BE7"/>
    <w:rsid w:val="00CA0CE5"/>
    <w:rsid w:val="00CA10F3"/>
    <w:rsid w:val="00CA11C5"/>
    <w:rsid w:val="00CA2014"/>
    <w:rsid w:val="00CA2061"/>
    <w:rsid w:val="00CA3025"/>
    <w:rsid w:val="00CA303E"/>
    <w:rsid w:val="00CA3425"/>
    <w:rsid w:val="00CA398D"/>
    <w:rsid w:val="00CA4A72"/>
    <w:rsid w:val="00CA4B3D"/>
    <w:rsid w:val="00CA7266"/>
    <w:rsid w:val="00CA7BF7"/>
    <w:rsid w:val="00CB01A9"/>
    <w:rsid w:val="00CB0551"/>
    <w:rsid w:val="00CB072A"/>
    <w:rsid w:val="00CB0E47"/>
    <w:rsid w:val="00CB187F"/>
    <w:rsid w:val="00CB23AF"/>
    <w:rsid w:val="00CB276D"/>
    <w:rsid w:val="00CB29B6"/>
    <w:rsid w:val="00CB39AC"/>
    <w:rsid w:val="00CB3EB0"/>
    <w:rsid w:val="00CB4ED6"/>
    <w:rsid w:val="00CB568D"/>
    <w:rsid w:val="00CB578B"/>
    <w:rsid w:val="00CB5EEF"/>
    <w:rsid w:val="00CB643D"/>
    <w:rsid w:val="00CB6E25"/>
    <w:rsid w:val="00CB6E46"/>
    <w:rsid w:val="00CB7018"/>
    <w:rsid w:val="00CB7461"/>
    <w:rsid w:val="00CB78E3"/>
    <w:rsid w:val="00CB7ABE"/>
    <w:rsid w:val="00CC010D"/>
    <w:rsid w:val="00CC08C8"/>
    <w:rsid w:val="00CC0DB0"/>
    <w:rsid w:val="00CC141C"/>
    <w:rsid w:val="00CC1CEB"/>
    <w:rsid w:val="00CC230D"/>
    <w:rsid w:val="00CC28F2"/>
    <w:rsid w:val="00CC30DC"/>
    <w:rsid w:val="00CC3259"/>
    <w:rsid w:val="00CC3726"/>
    <w:rsid w:val="00CC39B8"/>
    <w:rsid w:val="00CC3EF1"/>
    <w:rsid w:val="00CC43EF"/>
    <w:rsid w:val="00CC4A96"/>
    <w:rsid w:val="00CC626A"/>
    <w:rsid w:val="00CC6758"/>
    <w:rsid w:val="00CC6C5B"/>
    <w:rsid w:val="00CC7C47"/>
    <w:rsid w:val="00CD2737"/>
    <w:rsid w:val="00CD3BE1"/>
    <w:rsid w:val="00CD4325"/>
    <w:rsid w:val="00CD5142"/>
    <w:rsid w:val="00CD550B"/>
    <w:rsid w:val="00CD5544"/>
    <w:rsid w:val="00CD6311"/>
    <w:rsid w:val="00CD739E"/>
    <w:rsid w:val="00CE055D"/>
    <w:rsid w:val="00CE0EDD"/>
    <w:rsid w:val="00CE2092"/>
    <w:rsid w:val="00CE2427"/>
    <w:rsid w:val="00CE2C0E"/>
    <w:rsid w:val="00CE2DB3"/>
    <w:rsid w:val="00CE2F80"/>
    <w:rsid w:val="00CE305A"/>
    <w:rsid w:val="00CE3920"/>
    <w:rsid w:val="00CE3992"/>
    <w:rsid w:val="00CE3E30"/>
    <w:rsid w:val="00CE6417"/>
    <w:rsid w:val="00CE7BDF"/>
    <w:rsid w:val="00CF0120"/>
    <w:rsid w:val="00CF01B4"/>
    <w:rsid w:val="00CF0911"/>
    <w:rsid w:val="00CF09FD"/>
    <w:rsid w:val="00CF0A1C"/>
    <w:rsid w:val="00CF0B29"/>
    <w:rsid w:val="00CF2029"/>
    <w:rsid w:val="00CF2B76"/>
    <w:rsid w:val="00CF3682"/>
    <w:rsid w:val="00CF4E08"/>
    <w:rsid w:val="00CF50CA"/>
    <w:rsid w:val="00CF5163"/>
    <w:rsid w:val="00CF62C1"/>
    <w:rsid w:val="00CF76B5"/>
    <w:rsid w:val="00D00A0C"/>
    <w:rsid w:val="00D00BC5"/>
    <w:rsid w:val="00D00C51"/>
    <w:rsid w:val="00D00E71"/>
    <w:rsid w:val="00D011BA"/>
    <w:rsid w:val="00D02199"/>
    <w:rsid w:val="00D023EC"/>
    <w:rsid w:val="00D032CF"/>
    <w:rsid w:val="00D038AB"/>
    <w:rsid w:val="00D03FE8"/>
    <w:rsid w:val="00D04020"/>
    <w:rsid w:val="00D04885"/>
    <w:rsid w:val="00D04AB2"/>
    <w:rsid w:val="00D05068"/>
    <w:rsid w:val="00D054B3"/>
    <w:rsid w:val="00D05754"/>
    <w:rsid w:val="00D05847"/>
    <w:rsid w:val="00D05B27"/>
    <w:rsid w:val="00D061FE"/>
    <w:rsid w:val="00D06921"/>
    <w:rsid w:val="00D06E43"/>
    <w:rsid w:val="00D07208"/>
    <w:rsid w:val="00D07937"/>
    <w:rsid w:val="00D1035C"/>
    <w:rsid w:val="00D1062A"/>
    <w:rsid w:val="00D108FE"/>
    <w:rsid w:val="00D1106D"/>
    <w:rsid w:val="00D11309"/>
    <w:rsid w:val="00D12A94"/>
    <w:rsid w:val="00D12D3B"/>
    <w:rsid w:val="00D14BBF"/>
    <w:rsid w:val="00D15617"/>
    <w:rsid w:val="00D161D5"/>
    <w:rsid w:val="00D16353"/>
    <w:rsid w:val="00D17A56"/>
    <w:rsid w:val="00D2083E"/>
    <w:rsid w:val="00D20A5A"/>
    <w:rsid w:val="00D22081"/>
    <w:rsid w:val="00D22204"/>
    <w:rsid w:val="00D23221"/>
    <w:rsid w:val="00D23276"/>
    <w:rsid w:val="00D255A0"/>
    <w:rsid w:val="00D25959"/>
    <w:rsid w:val="00D25E9F"/>
    <w:rsid w:val="00D276BA"/>
    <w:rsid w:val="00D27BC5"/>
    <w:rsid w:val="00D27C9F"/>
    <w:rsid w:val="00D27E54"/>
    <w:rsid w:val="00D30519"/>
    <w:rsid w:val="00D30756"/>
    <w:rsid w:val="00D3130C"/>
    <w:rsid w:val="00D314D8"/>
    <w:rsid w:val="00D31C9F"/>
    <w:rsid w:val="00D31E2A"/>
    <w:rsid w:val="00D31F9D"/>
    <w:rsid w:val="00D32394"/>
    <w:rsid w:val="00D32EA9"/>
    <w:rsid w:val="00D332B1"/>
    <w:rsid w:val="00D33474"/>
    <w:rsid w:val="00D3456E"/>
    <w:rsid w:val="00D3487A"/>
    <w:rsid w:val="00D34CCA"/>
    <w:rsid w:val="00D37764"/>
    <w:rsid w:val="00D37A9E"/>
    <w:rsid w:val="00D40919"/>
    <w:rsid w:val="00D40C4E"/>
    <w:rsid w:val="00D41BA1"/>
    <w:rsid w:val="00D42439"/>
    <w:rsid w:val="00D42AAD"/>
    <w:rsid w:val="00D4318B"/>
    <w:rsid w:val="00D449F5"/>
    <w:rsid w:val="00D4520F"/>
    <w:rsid w:val="00D45779"/>
    <w:rsid w:val="00D45A95"/>
    <w:rsid w:val="00D4651E"/>
    <w:rsid w:val="00D46C6F"/>
    <w:rsid w:val="00D51277"/>
    <w:rsid w:val="00D51885"/>
    <w:rsid w:val="00D518EC"/>
    <w:rsid w:val="00D52309"/>
    <w:rsid w:val="00D527EA"/>
    <w:rsid w:val="00D52DBA"/>
    <w:rsid w:val="00D52FBA"/>
    <w:rsid w:val="00D53B60"/>
    <w:rsid w:val="00D53B99"/>
    <w:rsid w:val="00D54C8C"/>
    <w:rsid w:val="00D554A7"/>
    <w:rsid w:val="00D5561B"/>
    <w:rsid w:val="00D55DF6"/>
    <w:rsid w:val="00D56A01"/>
    <w:rsid w:val="00D611DF"/>
    <w:rsid w:val="00D61DCE"/>
    <w:rsid w:val="00D62128"/>
    <w:rsid w:val="00D62509"/>
    <w:rsid w:val="00D62A02"/>
    <w:rsid w:val="00D62D4D"/>
    <w:rsid w:val="00D63743"/>
    <w:rsid w:val="00D637C0"/>
    <w:rsid w:val="00D6475E"/>
    <w:rsid w:val="00D65300"/>
    <w:rsid w:val="00D66602"/>
    <w:rsid w:val="00D66B1F"/>
    <w:rsid w:val="00D67809"/>
    <w:rsid w:val="00D6794F"/>
    <w:rsid w:val="00D67E3E"/>
    <w:rsid w:val="00D67EF8"/>
    <w:rsid w:val="00D70908"/>
    <w:rsid w:val="00D71758"/>
    <w:rsid w:val="00D725EB"/>
    <w:rsid w:val="00D72635"/>
    <w:rsid w:val="00D72EA2"/>
    <w:rsid w:val="00D730E7"/>
    <w:rsid w:val="00D7319E"/>
    <w:rsid w:val="00D73587"/>
    <w:rsid w:val="00D7389D"/>
    <w:rsid w:val="00D73BC8"/>
    <w:rsid w:val="00D743FA"/>
    <w:rsid w:val="00D74D78"/>
    <w:rsid w:val="00D7581A"/>
    <w:rsid w:val="00D75FE6"/>
    <w:rsid w:val="00D7625E"/>
    <w:rsid w:val="00D76E22"/>
    <w:rsid w:val="00D7702F"/>
    <w:rsid w:val="00D8004D"/>
    <w:rsid w:val="00D8006B"/>
    <w:rsid w:val="00D805D4"/>
    <w:rsid w:val="00D80ED3"/>
    <w:rsid w:val="00D8131E"/>
    <w:rsid w:val="00D8145A"/>
    <w:rsid w:val="00D818AB"/>
    <w:rsid w:val="00D81AD5"/>
    <w:rsid w:val="00D8222B"/>
    <w:rsid w:val="00D8285E"/>
    <w:rsid w:val="00D82868"/>
    <w:rsid w:val="00D82886"/>
    <w:rsid w:val="00D83B07"/>
    <w:rsid w:val="00D83D73"/>
    <w:rsid w:val="00D84326"/>
    <w:rsid w:val="00D844F9"/>
    <w:rsid w:val="00D8551F"/>
    <w:rsid w:val="00D85E16"/>
    <w:rsid w:val="00D86475"/>
    <w:rsid w:val="00D86890"/>
    <w:rsid w:val="00D86FD6"/>
    <w:rsid w:val="00D87E0B"/>
    <w:rsid w:val="00D9158B"/>
    <w:rsid w:val="00D917A8"/>
    <w:rsid w:val="00D91EF1"/>
    <w:rsid w:val="00D93121"/>
    <w:rsid w:val="00D93DB0"/>
    <w:rsid w:val="00D96108"/>
    <w:rsid w:val="00D96682"/>
    <w:rsid w:val="00D97165"/>
    <w:rsid w:val="00D97439"/>
    <w:rsid w:val="00DA0B44"/>
    <w:rsid w:val="00DA0B9F"/>
    <w:rsid w:val="00DA2E8B"/>
    <w:rsid w:val="00DA3804"/>
    <w:rsid w:val="00DA417C"/>
    <w:rsid w:val="00DA421D"/>
    <w:rsid w:val="00DA429D"/>
    <w:rsid w:val="00DA7097"/>
    <w:rsid w:val="00DA725D"/>
    <w:rsid w:val="00DA7362"/>
    <w:rsid w:val="00DA75E0"/>
    <w:rsid w:val="00DA7E5C"/>
    <w:rsid w:val="00DB0591"/>
    <w:rsid w:val="00DB088A"/>
    <w:rsid w:val="00DB120F"/>
    <w:rsid w:val="00DB1681"/>
    <w:rsid w:val="00DB1BBB"/>
    <w:rsid w:val="00DB280C"/>
    <w:rsid w:val="00DB29A8"/>
    <w:rsid w:val="00DB330A"/>
    <w:rsid w:val="00DB49DB"/>
    <w:rsid w:val="00DB54C3"/>
    <w:rsid w:val="00DB5F5D"/>
    <w:rsid w:val="00DB6660"/>
    <w:rsid w:val="00DB6D9C"/>
    <w:rsid w:val="00DB6F7C"/>
    <w:rsid w:val="00DB7501"/>
    <w:rsid w:val="00DB7BAD"/>
    <w:rsid w:val="00DC03E3"/>
    <w:rsid w:val="00DC08C7"/>
    <w:rsid w:val="00DC3309"/>
    <w:rsid w:val="00DC3650"/>
    <w:rsid w:val="00DC3FEB"/>
    <w:rsid w:val="00DC4F59"/>
    <w:rsid w:val="00DC52DF"/>
    <w:rsid w:val="00DC58A5"/>
    <w:rsid w:val="00DC5A78"/>
    <w:rsid w:val="00DC60BE"/>
    <w:rsid w:val="00DC6FDB"/>
    <w:rsid w:val="00DD08F3"/>
    <w:rsid w:val="00DD0913"/>
    <w:rsid w:val="00DD0CE8"/>
    <w:rsid w:val="00DD13BC"/>
    <w:rsid w:val="00DD1D0A"/>
    <w:rsid w:val="00DD2F69"/>
    <w:rsid w:val="00DD4A59"/>
    <w:rsid w:val="00DD7325"/>
    <w:rsid w:val="00DD74CB"/>
    <w:rsid w:val="00DE0191"/>
    <w:rsid w:val="00DE03A3"/>
    <w:rsid w:val="00DE0A20"/>
    <w:rsid w:val="00DE0C4A"/>
    <w:rsid w:val="00DE1855"/>
    <w:rsid w:val="00DE20CD"/>
    <w:rsid w:val="00DE2A06"/>
    <w:rsid w:val="00DE2A72"/>
    <w:rsid w:val="00DE4677"/>
    <w:rsid w:val="00DE6300"/>
    <w:rsid w:val="00DE74B2"/>
    <w:rsid w:val="00DE7521"/>
    <w:rsid w:val="00DE7C9E"/>
    <w:rsid w:val="00DF1227"/>
    <w:rsid w:val="00DF1521"/>
    <w:rsid w:val="00DF1759"/>
    <w:rsid w:val="00DF1970"/>
    <w:rsid w:val="00DF23F9"/>
    <w:rsid w:val="00DF251F"/>
    <w:rsid w:val="00DF2CFD"/>
    <w:rsid w:val="00DF4286"/>
    <w:rsid w:val="00DF4B82"/>
    <w:rsid w:val="00DF5967"/>
    <w:rsid w:val="00DF61C9"/>
    <w:rsid w:val="00DF642F"/>
    <w:rsid w:val="00DF7A13"/>
    <w:rsid w:val="00DF7D86"/>
    <w:rsid w:val="00E0046D"/>
    <w:rsid w:val="00E004F2"/>
    <w:rsid w:val="00E0149E"/>
    <w:rsid w:val="00E01EE7"/>
    <w:rsid w:val="00E0230A"/>
    <w:rsid w:val="00E03083"/>
    <w:rsid w:val="00E04657"/>
    <w:rsid w:val="00E04B81"/>
    <w:rsid w:val="00E062CC"/>
    <w:rsid w:val="00E06C50"/>
    <w:rsid w:val="00E104B3"/>
    <w:rsid w:val="00E10D15"/>
    <w:rsid w:val="00E11285"/>
    <w:rsid w:val="00E118D2"/>
    <w:rsid w:val="00E11B79"/>
    <w:rsid w:val="00E1252E"/>
    <w:rsid w:val="00E12AC9"/>
    <w:rsid w:val="00E12C29"/>
    <w:rsid w:val="00E12E56"/>
    <w:rsid w:val="00E1305B"/>
    <w:rsid w:val="00E13299"/>
    <w:rsid w:val="00E13A05"/>
    <w:rsid w:val="00E162A2"/>
    <w:rsid w:val="00E16889"/>
    <w:rsid w:val="00E16F5A"/>
    <w:rsid w:val="00E17130"/>
    <w:rsid w:val="00E17137"/>
    <w:rsid w:val="00E171AE"/>
    <w:rsid w:val="00E17E6A"/>
    <w:rsid w:val="00E17FDF"/>
    <w:rsid w:val="00E205B7"/>
    <w:rsid w:val="00E20A55"/>
    <w:rsid w:val="00E21096"/>
    <w:rsid w:val="00E21F2E"/>
    <w:rsid w:val="00E2208B"/>
    <w:rsid w:val="00E22219"/>
    <w:rsid w:val="00E222BF"/>
    <w:rsid w:val="00E2283C"/>
    <w:rsid w:val="00E22F01"/>
    <w:rsid w:val="00E2385A"/>
    <w:rsid w:val="00E23CC6"/>
    <w:rsid w:val="00E24575"/>
    <w:rsid w:val="00E257F1"/>
    <w:rsid w:val="00E25AD0"/>
    <w:rsid w:val="00E265B4"/>
    <w:rsid w:val="00E265DC"/>
    <w:rsid w:val="00E26BAC"/>
    <w:rsid w:val="00E275AD"/>
    <w:rsid w:val="00E304DE"/>
    <w:rsid w:val="00E316A9"/>
    <w:rsid w:val="00E318AF"/>
    <w:rsid w:val="00E31E73"/>
    <w:rsid w:val="00E32608"/>
    <w:rsid w:val="00E33097"/>
    <w:rsid w:val="00E35069"/>
    <w:rsid w:val="00E35363"/>
    <w:rsid w:val="00E3590C"/>
    <w:rsid w:val="00E35A1A"/>
    <w:rsid w:val="00E368F3"/>
    <w:rsid w:val="00E36B82"/>
    <w:rsid w:val="00E37B87"/>
    <w:rsid w:val="00E37B8F"/>
    <w:rsid w:val="00E37CB2"/>
    <w:rsid w:val="00E37D7E"/>
    <w:rsid w:val="00E4120A"/>
    <w:rsid w:val="00E42892"/>
    <w:rsid w:val="00E42E77"/>
    <w:rsid w:val="00E436B7"/>
    <w:rsid w:val="00E43943"/>
    <w:rsid w:val="00E44107"/>
    <w:rsid w:val="00E4435D"/>
    <w:rsid w:val="00E448EF"/>
    <w:rsid w:val="00E44F7A"/>
    <w:rsid w:val="00E45350"/>
    <w:rsid w:val="00E45A81"/>
    <w:rsid w:val="00E45B94"/>
    <w:rsid w:val="00E45E21"/>
    <w:rsid w:val="00E46A47"/>
    <w:rsid w:val="00E46BBA"/>
    <w:rsid w:val="00E479D8"/>
    <w:rsid w:val="00E501FB"/>
    <w:rsid w:val="00E50B73"/>
    <w:rsid w:val="00E50B9E"/>
    <w:rsid w:val="00E5108A"/>
    <w:rsid w:val="00E51280"/>
    <w:rsid w:val="00E51959"/>
    <w:rsid w:val="00E52377"/>
    <w:rsid w:val="00E523C0"/>
    <w:rsid w:val="00E52CD6"/>
    <w:rsid w:val="00E52DA7"/>
    <w:rsid w:val="00E53C92"/>
    <w:rsid w:val="00E53E2C"/>
    <w:rsid w:val="00E543A7"/>
    <w:rsid w:val="00E551DD"/>
    <w:rsid w:val="00E56CD9"/>
    <w:rsid w:val="00E56F46"/>
    <w:rsid w:val="00E57DE4"/>
    <w:rsid w:val="00E57E93"/>
    <w:rsid w:val="00E57FA4"/>
    <w:rsid w:val="00E611EA"/>
    <w:rsid w:val="00E62D65"/>
    <w:rsid w:val="00E63745"/>
    <w:rsid w:val="00E63D20"/>
    <w:rsid w:val="00E649C2"/>
    <w:rsid w:val="00E661F1"/>
    <w:rsid w:val="00E7036E"/>
    <w:rsid w:val="00E70719"/>
    <w:rsid w:val="00E70A23"/>
    <w:rsid w:val="00E71973"/>
    <w:rsid w:val="00E721AC"/>
    <w:rsid w:val="00E73A88"/>
    <w:rsid w:val="00E74AA4"/>
    <w:rsid w:val="00E759D2"/>
    <w:rsid w:val="00E7669A"/>
    <w:rsid w:val="00E76D5C"/>
    <w:rsid w:val="00E77A80"/>
    <w:rsid w:val="00E818A1"/>
    <w:rsid w:val="00E81F96"/>
    <w:rsid w:val="00E82973"/>
    <w:rsid w:val="00E830D5"/>
    <w:rsid w:val="00E836AE"/>
    <w:rsid w:val="00E83924"/>
    <w:rsid w:val="00E83CBA"/>
    <w:rsid w:val="00E84201"/>
    <w:rsid w:val="00E846B0"/>
    <w:rsid w:val="00E84759"/>
    <w:rsid w:val="00E84848"/>
    <w:rsid w:val="00E85141"/>
    <w:rsid w:val="00E85A76"/>
    <w:rsid w:val="00E86F1A"/>
    <w:rsid w:val="00E87845"/>
    <w:rsid w:val="00E87CA4"/>
    <w:rsid w:val="00E87E1F"/>
    <w:rsid w:val="00E909A8"/>
    <w:rsid w:val="00E911E0"/>
    <w:rsid w:val="00E9123E"/>
    <w:rsid w:val="00E92336"/>
    <w:rsid w:val="00E947C0"/>
    <w:rsid w:val="00E94E44"/>
    <w:rsid w:val="00E95F1F"/>
    <w:rsid w:val="00E9639C"/>
    <w:rsid w:val="00E96950"/>
    <w:rsid w:val="00E96B44"/>
    <w:rsid w:val="00E974E1"/>
    <w:rsid w:val="00E97553"/>
    <w:rsid w:val="00E97572"/>
    <w:rsid w:val="00E97C7C"/>
    <w:rsid w:val="00EA03AB"/>
    <w:rsid w:val="00EA0937"/>
    <w:rsid w:val="00EA0C12"/>
    <w:rsid w:val="00EA0CFD"/>
    <w:rsid w:val="00EA0F9C"/>
    <w:rsid w:val="00EA11EF"/>
    <w:rsid w:val="00EA1EAF"/>
    <w:rsid w:val="00EA28AF"/>
    <w:rsid w:val="00EA28DC"/>
    <w:rsid w:val="00EA2C4A"/>
    <w:rsid w:val="00EA2F7B"/>
    <w:rsid w:val="00EA3E48"/>
    <w:rsid w:val="00EA58F0"/>
    <w:rsid w:val="00EA6026"/>
    <w:rsid w:val="00EA6269"/>
    <w:rsid w:val="00EA72C2"/>
    <w:rsid w:val="00EB0099"/>
    <w:rsid w:val="00EB1092"/>
    <w:rsid w:val="00EB13DF"/>
    <w:rsid w:val="00EB2E1F"/>
    <w:rsid w:val="00EB3AD7"/>
    <w:rsid w:val="00EB404E"/>
    <w:rsid w:val="00EB4F11"/>
    <w:rsid w:val="00EB508D"/>
    <w:rsid w:val="00EB50C7"/>
    <w:rsid w:val="00EB5111"/>
    <w:rsid w:val="00EB53D2"/>
    <w:rsid w:val="00EB53D7"/>
    <w:rsid w:val="00EB53EC"/>
    <w:rsid w:val="00EB5903"/>
    <w:rsid w:val="00EB5F55"/>
    <w:rsid w:val="00EB69F3"/>
    <w:rsid w:val="00EB703B"/>
    <w:rsid w:val="00EC016C"/>
    <w:rsid w:val="00EC021E"/>
    <w:rsid w:val="00EC2656"/>
    <w:rsid w:val="00EC29A8"/>
    <w:rsid w:val="00EC3316"/>
    <w:rsid w:val="00EC345C"/>
    <w:rsid w:val="00EC41AD"/>
    <w:rsid w:val="00EC4284"/>
    <w:rsid w:val="00EC4B67"/>
    <w:rsid w:val="00EC4ED2"/>
    <w:rsid w:val="00EC5372"/>
    <w:rsid w:val="00EC5516"/>
    <w:rsid w:val="00EC5B58"/>
    <w:rsid w:val="00EC62C7"/>
    <w:rsid w:val="00EC6D46"/>
    <w:rsid w:val="00EC6E7F"/>
    <w:rsid w:val="00EC74B9"/>
    <w:rsid w:val="00EC7BBD"/>
    <w:rsid w:val="00ED0784"/>
    <w:rsid w:val="00ED1186"/>
    <w:rsid w:val="00ED19E9"/>
    <w:rsid w:val="00ED1B79"/>
    <w:rsid w:val="00ED4784"/>
    <w:rsid w:val="00ED49E4"/>
    <w:rsid w:val="00ED4E94"/>
    <w:rsid w:val="00ED539B"/>
    <w:rsid w:val="00ED5591"/>
    <w:rsid w:val="00ED5697"/>
    <w:rsid w:val="00ED5AA2"/>
    <w:rsid w:val="00ED5B76"/>
    <w:rsid w:val="00ED5D34"/>
    <w:rsid w:val="00ED6131"/>
    <w:rsid w:val="00ED6A1B"/>
    <w:rsid w:val="00ED74F5"/>
    <w:rsid w:val="00EE0203"/>
    <w:rsid w:val="00EE18F2"/>
    <w:rsid w:val="00EE21A7"/>
    <w:rsid w:val="00EE2641"/>
    <w:rsid w:val="00EE2E42"/>
    <w:rsid w:val="00EE3D46"/>
    <w:rsid w:val="00EE3D94"/>
    <w:rsid w:val="00EE3EAE"/>
    <w:rsid w:val="00EE41CE"/>
    <w:rsid w:val="00EE471B"/>
    <w:rsid w:val="00EE4D86"/>
    <w:rsid w:val="00EE50D6"/>
    <w:rsid w:val="00EE5316"/>
    <w:rsid w:val="00EE5329"/>
    <w:rsid w:val="00EE5D27"/>
    <w:rsid w:val="00EE66E0"/>
    <w:rsid w:val="00EE7A3E"/>
    <w:rsid w:val="00EE7B1F"/>
    <w:rsid w:val="00EF0C57"/>
    <w:rsid w:val="00EF1621"/>
    <w:rsid w:val="00EF209E"/>
    <w:rsid w:val="00EF2290"/>
    <w:rsid w:val="00EF3E64"/>
    <w:rsid w:val="00EF40DC"/>
    <w:rsid w:val="00EF4BD1"/>
    <w:rsid w:val="00EF4CBF"/>
    <w:rsid w:val="00EF4E0B"/>
    <w:rsid w:val="00EF4E86"/>
    <w:rsid w:val="00EF52C1"/>
    <w:rsid w:val="00EF76B5"/>
    <w:rsid w:val="00F0145C"/>
    <w:rsid w:val="00F01608"/>
    <w:rsid w:val="00F0289E"/>
    <w:rsid w:val="00F031DD"/>
    <w:rsid w:val="00F03308"/>
    <w:rsid w:val="00F035C1"/>
    <w:rsid w:val="00F041BE"/>
    <w:rsid w:val="00F050E1"/>
    <w:rsid w:val="00F05A5F"/>
    <w:rsid w:val="00F05A88"/>
    <w:rsid w:val="00F065ED"/>
    <w:rsid w:val="00F078EE"/>
    <w:rsid w:val="00F07972"/>
    <w:rsid w:val="00F07C24"/>
    <w:rsid w:val="00F104A0"/>
    <w:rsid w:val="00F114DD"/>
    <w:rsid w:val="00F121B8"/>
    <w:rsid w:val="00F1232E"/>
    <w:rsid w:val="00F126B8"/>
    <w:rsid w:val="00F12FAF"/>
    <w:rsid w:val="00F136E9"/>
    <w:rsid w:val="00F13CC3"/>
    <w:rsid w:val="00F13DD9"/>
    <w:rsid w:val="00F13E59"/>
    <w:rsid w:val="00F162E6"/>
    <w:rsid w:val="00F16B83"/>
    <w:rsid w:val="00F16CBF"/>
    <w:rsid w:val="00F16E8F"/>
    <w:rsid w:val="00F17AD9"/>
    <w:rsid w:val="00F200CE"/>
    <w:rsid w:val="00F20CC2"/>
    <w:rsid w:val="00F20DCA"/>
    <w:rsid w:val="00F21026"/>
    <w:rsid w:val="00F21056"/>
    <w:rsid w:val="00F21C78"/>
    <w:rsid w:val="00F223F3"/>
    <w:rsid w:val="00F22F06"/>
    <w:rsid w:val="00F239D7"/>
    <w:rsid w:val="00F24D01"/>
    <w:rsid w:val="00F24D45"/>
    <w:rsid w:val="00F25546"/>
    <w:rsid w:val="00F257E8"/>
    <w:rsid w:val="00F25A54"/>
    <w:rsid w:val="00F26208"/>
    <w:rsid w:val="00F26947"/>
    <w:rsid w:val="00F26C1F"/>
    <w:rsid w:val="00F26FE0"/>
    <w:rsid w:val="00F2749F"/>
    <w:rsid w:val="00F27E19"/>
    <w:rsid w:val="00F3073B"/>
    <w:rsid w:val="00F31371"/>
    <w:rsid w:val="00F31AB3"/>
    <w:rsid w:val="00F31CE7"/>
    <w:rsid w:val="00F320A1"/>
    <w:rsid w:val="00F3353F"/>
    <w:rsid w:val="00F350AC"/>
    <w:rsid w:val="00F3518D"/>
    <w:rsid w:val="00F36496"/>
    <w:rsid w:val="00F367A4"/>
    <w:rsid w:val="00F37F9D"/>
    <w:rsid w:val="00F37FA6"/>
    <w:rsid w:val="00F41368"/>
    <w:rsid w:val="00F41A0D"/>
    <w:rsid w:val="00F41E11"/>
    <w:rsid w:val="00F4245F"/>
    <w:rsid w:val="00F4283F"/>
    <w:rsid w:val="00F42D49"/>
    <w:rsid w:val="00F43F90"/>
    <w:rsid w:val="00F44BF8"/>
    <w:rsid w:val="00F44FB4"/>
    <w:rsid w:val="00F45778"/>
    <w:rsid w:val="00F4662F"/>
    <w:rsid w:val="00F4788E"/>
    <w:rsid w:val="00F47F69"/>
    <w:rsid w:val="00F504AF"/>
    <w:rsid w:val="00F51605"/>
    <w:rsid w:val="00F523FD"/>
    <w:rsid w:val="00F52FE2"/>
    <w:rsid w:val="00F53C2E"/>
    <w:rsid w:val="00F545E7"/>
    <w:rsid w:val="00F5492F"/>
    <w:rsid w:val="00F561A1"/>
    <w:rsid w:val="00F5747C"/>
    <w:rsid w:val="00F60A18"/>
    <w:rsid w:val="00F6140A"/>
    <w:rsid w:val="00F61802"/>
    <w:rsid w:val="00F625BC"/>
    <w:rsid w:val="00F6299C"/>
    <w:rsid w:val="00F62E9E"/>
    <w:rsid w:val="00F62F8D"/>
    <w:rsid w:val="00F63267"/>
    <w:rsid w:val="00F645C5"/>
    <w:rsid w:val="00F648D7"/>
    <w:rsid w:val="00F64FCE"/>
    <w:rsid w:val="00F65000"/>
    <w:rsid w:val="00F65735"/>
    <w:rsid w:val="00F657E1"/>
    <w:rsid w:val="00F65A0D"/>
    <w:rsid w:val="00F65AC4"/>
    <w:rsid w:val="00F6619C"/>
    <w:rsid w:val="00F66499"/>
    <w:rsid w:val="00F67498"/>
    <w:rsid w:val="00F67868"/>
    <w:rsid w:val="00F6787B"/>
    <w:rsid w:val="00F71053"/>
    <w:rsid w:val="00F7173D"/>
    <w:rsid w:val="00F7180D"/>
    <w:rsid w:val="00F71955"/>
    <w:rsid w:val="00F72E88"/>
    <w:rsid w:val="00F73D28"/>
    <w:rsid w:val="00F75B2A"/>
    <w:rsid w:val="00F75CF7"/>
    <w:rsid w:val="00F76029"/>
    <w:rsid w:val="00F761E2"/>
    <w:rsid w:val="00F7629D"/>
    <w:rsid w:val="00F76887"/>
    <w:rsid w:val="00F77068"/>
    <w:rsid w:val="00F772E2"/>
    <w:rsid w:val="00F804CF"/>
    <w:rsid w:val="00F81A33"/>
    <w:rsid w:val="00F8293B"/>
    <w:rsid w:val="00F840EE"/>
    <w:rsid w:val="00F84615"/>
    <w:rsid w:val="00F846B1"/>
    <w:rsid w:val="00F846B6"/>
    <w:rsid w:val="00F849DE"/>
    <w:rsid w:val="00F855A5"/>
    <w:rsid w:val="00F860DD"/>
    <w:rsid w:val="00F86E99"/>
    <w:rsid w:val="00F90643"/>
    <w:rsid w:val="00F90FA0"/>
    <w:rsid w:val="00F90FA1"/>
    <w:rsid w:val="00F94610"/>
    <w:rsid w:val="00F959D7"/>
    <w:rsid w:val="00F9615B"/>
    <w:rsid w:val="00F96B04"/>
    <w:rsid w:val="00F96ECD"/>
    <w:rsid w:val="00F971EF"/>
    <w:rsid w:val="00F97A77"/>
    <w:rsid w:val="00FA0A42"/>
    <w:rsid w:val="00FA2395"/>
    <w:rsid w:val="00FA2802"/>
    <w:rsid w:val="00FA2A6C"/>
    <w:rsid w:val="00FA3259"/>
    <w:rsid w:val="00FA32F3"/>
    <w:rsid w:val="00FA3D8C"/>
    <w:rsid w:val="00FA3E0C"/>
    <w:rsid w:val="00FA46A8"/>
    <w:rsid w:val="00FA6053"/>
    <w:rsid w:val="00FA7632"/>
    <w:rsid w:val="00FA76C0"/>
    <w:rsid w:val="00FA790F"/>
    <w:rsid w:val="00FB1C0C"/>
    <w:rsid w:val="00FB2FE7"/>
    <w:rsid w:val="00FB3002"/>
    <w:rsid w:val="00FB391C"/>
    <w:rsid w:val="00FB401F"/>
    <w:rsid w:val="00FB43A7"/>
    <w:rsid w:val="00FB477E"/>
    <w:rsid w:val="00FB5208"/>
    <w:rsid w:val="00FB566F"/>
    <w:rsid w:val="00FB5DF5"/>
    <w:rsid w:val="00FC0541"/>
    <w:rsid w:val="00FC0EA1"/>
    <w:rsid w:val="00FC15B5"/>
    <w:rsid w:val="00FC27D8"/>
    <w:rsid w:val="00FC2F0B"/>
    <w:rsid w:val="00FC36E7"/>
    <w:rsid w:val="00FC56FD"/>
    <w:rsid w:val="00FD05FB"/>
    <w:rsid w:val="00FD062D"/>
    <w:rsid w:val="00FD0B30"/>
    <w:rsid w:val="00FD0D28"/>
    <w:rsid w:val="00FD197E"/>
    <w:rsid w:val="00FD1C9F"/>
    <w:rsid w:val="00FD3F25"/>
    <w:rsid w:val="00FD4577"/>
    <w:rsid w:val="00FD557B"/>
    <w:rsid w:val="00FD63EA"/>
    <w:rsid w:val="00FD6C0E"/>
    <w:rsid w:val="00FD7CAB"/>
    <w:rsid w:val="00FE037C"/>
    <w:rsid w:val="00FE0D25"/>
    <w:rsid w:val="00FE23D3"/>
    <w:rsid w:val="00FE328D"/>
    <w:rsid w:val="00FE3997"/>
    <w:rsid w:val="00FE3C68"/>
    <w:rsid w:val="00FE49BE"/>
    <w:rsid w:val="00FE5D10"/>
    <w:rsid w:val="00FE651B"/>
    <w:rsid w:val="00FE7548"/>
    <w:rsid w:val="00FE7AA0"/>
    <w:rsid w:val="00FF052D"/>
    <w:rsid w:val="00FF0781"/>
    <w:rsid w:val="00FF0D07"/>
    <w:rsid w:val="00FF11A9"/>
    <w:rsid w:val="00FF17A4"/>
    <w:rsid w:val="00FF34B9"/>
    <w:rsid w:val="00FF39CB"/>
    <w:rsid w:val="00FF3AE2"/>
    <w:rsid w:val="00FF4EE4"/>
    <w:rsid w:val="00FF50B1"/>
    <w:rsid w:val="00FF56BF"/>
    <w:rsid w:val="00FF6036"/>
    <w:rsid w:val="00FF6478"/>
    <w:rsid w:val="00FF64A3"/>
    <w:rsid w:val="00FF69D8"/>
    <w:rsid w:val="00FF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5D6381"/>
  <w14:defaultImageDpi w14:val="32767"/>
  <w15:chartTrackingRefBased/>
  <w15:docId w15:val="{6FB39A3D-50B0-FC40-86B4-BA7260AE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70F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B2F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FE7"/>
  </w:style>
  <w:style w:type="character" w:styleId="PageNumber">
    <w:name w:val="page number"/>
    <w:basedOn w:val="DefaultParagraphFont"/>
    <w:uiPriority w:val="99"/>
    <w:semiHidden/>
    <w:unhideWhenUsed/>
    <w:rsid w:val="00FB2FE7"/>
  </w:style>
  <w:style w:type="paragraph" w:styleId="Header">
    <w:name w:val="header"/>
    <w:basedOn w:val="Normal"/>
    <w:link w:val="HeaderChar"/>
    <w:uiPriority w:val="99"/>
    <w:unhideWhenUsed/>
    <w:rsid w:val="00FB2F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FE7"/>
  </w:style>
  <w:style w:type="paragraph" w:styleId="ListParagraph">
    <w:name w:val="List Paragraph"/>
    <w:basedOn w:val="Normal"/>
    <w:uiPriority w:val="34"/>
    <w:qFormat/>
    <w:rsid w:val="00D31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ijun/Library/Group%20Containers/UBF8T346G9.Office/User%20Content.localized/Templates.localized/nor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normal.dotx</Template>
  <TotalTime>2</TotalTime>
  <Pages>13</Pages>
  <Words>3326</Words>
  <Characters>18960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Sijun Lou</dc:creator>
  <cp:keywords/>
  <dc:description/>
  <cp:lastModifiedBy>angie sijun lou</cp:lastModifiedBy>
  <cp:revision>3</cp:revision>
  <cp:lastPrinted>2023-05-23T01:46:00Z</cp:lastPrinted>
  <dcterms:created xsi:type="dcterms:W3CDTF">2025-09-01T03:38:00Z</dcterms:created>
  <dcterms:modified xsi:type="dcterms:W3CDTF">2025-09-08T00:49:00Z</dcterms:modified>
</cp:coreProperties>
</file>